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59D1" w14:textId="3DEE8DC7" w:rsidR="0070325D" w:rsidRDefault="007030F4" w:rsidP="00EC3547">
      <w:pPr>
        <w:jc w:val="center"/>
      </w:pPr>
      <w:r w:rsidRPr="004D4CE6">
        <w:rPr>
          <w:noProof/>
        </w:rPr>
        <w:drawing>
          <wp:inline distT="0" distB="0" distL="0" distR="0" wp14:anchorId="5A8DB3AF" wp14:editId="57825472">
            <wp:extent cx="2943225" cy="1171575"/>
            <wp:effectExtent l="0" t="0" r="0" b="0"/>
            <wp:docPr id="1" name="Picture 1" descr="C:\Documents and Settings\Summers D\Desktop\DAS logo 2007 Shadow 186&amp;Blk_outline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ummers D\Desktop\DAS logo 2007 Shadow 186&amp;Blk_outline.e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063EB" w14:textId="77777777" w:rsidR="00EC3547" w:rsidRDefault="00EC3547" w:rsidP="00EC3547">
      <w:pPr>
        <w:jc w:val="center"/>
        <w:rPr>
          <w:b/>
          <w:sz w:val="28"/>
          <w:szCs w:val="28"/>
        </w:rPr>
      </w:pPr>
      <w:r w:rsidRPr="00EC3547">
        <w:rPr>
          <w:b/>
          <w:sz w:val="28"/>
          <w:szCs w:val="28"/>
        </w:rPr>
        <w:t xml:space="preserve">Building </w:t>
      </w:r>
      <w:r w:rsidR="00C170F9">
        <w:rPr>
          <w:b/>
          <w:sz w:val="28"/>
          <w:szCs w:val="28"/>
        </w:rPr>
        <w:t xml:space="preserve">and Land </w:t>
      </w:r>
      <w:r w:rsidRPr="00EC3547">
        <w:rPr>
          <w:b/>
          <w:sz w:val="28"/>
          <w:szCs w:val="28"/>
        </w:rPr>
        <w:t>Inventory System Information</w:t>
      </w:r>
      <w:r w:rsidR="00C170F9">
        <w:rPr>
          <w:b/>
          <w:sz w:val="28"/>
          <w:szCs w:val="28"/>
        </w:rPr>
        <w:t xml:space="preserve"> - Additions</w:t>
      </w:r>
    </w:p>
    <w:tbl>
      <w:tblPr>
        <w:tblW w:w="1098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727"/>
        <w:gridCol w:w="1168"/>
        <w:gridCol w:w="1299"/>
        <w:gridCol w:w="1763"/>
        <w:gridCol w:w="1170"/>
        <w:gridCol w:w="30"/>
        <w:gridCol w:w="1500"/>
        <w:gridCol w:w="2070"/>
      </w:tblGrid>
      <w:tr w:rsidR="00983E08" w:rsidRPr="00CD0634" w14:paraId="37B07BA1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57E602AA" w14:textId="77777777" w:rsidR="00983E08" w:rsidRPr="00CD0634" w:rsidRDefault="00983E08" w:rsidP="00CD0634">
            <w:pPr>
              <w:spacing w:after="0" w:line="240" w:lineRule="auto"/>
              <w:ind w:left="-18"/>
              <w:rPr>
                <w:b/>
              </w:rPr>
            </w:pPr>
            <w:r w:rsidRPr="00CD0634">
              <w:rPr>
                <w:sz w:val="20"/>
                <w:szCs w:val="20"/>
              </w:rPr>
              <w:t>Agency Number</w:t>
            </w:r>
            <w:r w:rsidR="00ED39DC" w:rsidRPr="00CD0634">
              <w:rPr>
                <w:b/>
              </w:rPr>
              <w:t xml:space="preserve"> *</w:t>
            </w:r>
          </w:p>
        </w:tc>
        <w:bookmarkStart w:id="0" w:name="Text1"/>
        <w:tc>
          <w:tcPr>
            <w:tcW w:w="2467" w:type="dxa"/>
            <w:gridSpan w:val="2"/>
          </w:tcPr>
          <w:p w14:paraId="2E011ADC" w14:textId="77777777" w:rsidR="00983E08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"/>
                  <w:enabled/>
                  <w:calcOnExit w:val="0"/>
                  <w:statusText w:type="text" w:val="3 digi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="00C86D70" w:rsidRPr="00CD0634">
              <w:instrText xml:space="preserve"> FORMTEXT </w:instrText>
            </w:r>
            <w:r w:rsidRPr="00CD0634">
              <w:fldChar w:fldCharType="separate"/>
            </w:r>
            <w:r w:rsidR="00C86D70" w:rsidRPr="00CD0634">
              <w:rPr>
                <w:noProof/>
              </w:rPr>
              <w:t> </w:t>
            </w:r>
            <w:r w:rsidR="00C86D70" w:rsidRPr="00CD0634">
              <w:rPr>
                <w:noProof/>
              </w:rPr>
              <w:t> </w:t>
            </w:r>
            <w:r w:rsidR="00C86D70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0"/>
          </w:p>
        </w:tc>
        <w:tc>
          <w:tcPr>
            <w:tcW w:w="2963" w:type="dxa"/>
            <w:gridSpan w:val="3"/>
            <w:shd w:val="clear" w:color="auto" w:fill="F2F2F2"/>
          </w:tcPr>
          <w:p w14:paraId="7B70415C" w14:textId="77777777" w:rsidR="00983E08" w:rsidRPr="00CD0634" w:rsidRDefault="00983E08" w:rsidP="00CD0634">
            <w:pPr>
              <w:spacing w:after="0" w:line="240" w:lineRule="auto"/>
              <w:rPr>
                <w:b/>
              </w:rPr>
            </w:pPr>
            <w:r w:rsidRPr="00CD0634">
              <w:rPr>
                <w:sz w:val="20"/>
                <w:szCs w:val="20"/>
              </w:rPr>
              <w:t>Division Number</w:t>
            </w:r>
            <w:r w:rsidR="00ED39DC" w:rsidRPr="00CD0634">
              <w:rPr>
                <w:b/>
              </w:rPr>
              <w:t xml:space="preserve"> *</w:t>
            </w:r>
          </w:p>
        </w:tc>
        <w:bookmarkStart w:id="1" w:name="Text2"/>
        <w:tc>
          <w:tcPr>
            <w:tcW w:w="3570" w:type="dxa"/>
            <w:gridSpan w:val="2"/>
          </w:tcPr>
          <w:p w14:paraId="1C8865A7" w14:textId="77777777" w:rsidR="00983E08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2"/>
                  <w:enabled/>
                  <w:calcOnExit w:val="0"/>
                  <w:statusText w:type="text" w:val="3 digi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="00C5631F" w:rsidRPr="00CD0634">
              <w:instrText xml:space="preserve"> FORMTEXT </w:instrText>
            </w:r>
            <w:r w:rsidRPr="00CD0634">
              <w:fldChar w:fldCharType="separate"/>
            </w:r>
            <w:r w:rsidR="00C5631F" w:rsidRPr="00CD0634">
              <w:rPr>
                <w:noProof/>
              </w:rPr>
              <w:t> </w:t>
            </w:r>
            <w:r w:rsidR="00C5631F" w:rsidRPr="00CD0634">
              <w:rPr>
                <w:noProof/>
              </w:rPr>
              <w:t> </w:t>
            </w:r>
            <w:r w:rsidR="00C5631F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"/>
          </w:p>
        </w:tc>
      </w:tr>
      <w:tr w:rsidR="00EC3547" w:rsidRPr="00CD0634" w14:paraId="5F29B0D6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08839FAA" w14:textId="77777777" w:rsidR="00EC3547" w:rsidRPr="00CD0634" w:rsidRDefault="00EC3547" w:rsidP="00CD0634">
            <w:pPr>
              <w:spacing w:after="0" w:line="240" w:lineRule="auto"/>
              <w:rPr>
                <w:b/>
              </w:rPr>
            </w:pPr>
            <w:r w:rsidRPr="00CD0634">
              <w:rPr>
                <w:sz w:val="20"/>
                <w:szCs w:val="20"/>
              </w:rPr>
              <w:t>Site Number</w:t>
            </w:r>
            <w:r w:rsidR="00ED39DC" w:rsidRPr="00CD0634">
              <w:rPr>
                <w:b/>
              </w:rPr>
              <w:t xml:space="preserve"> *</w:t>
            </w:r>
          </w:p>
        </w:tc>
        <w:bookmarkStart w:id="2" w:name="Text3"/>
        <w:tc>
          <w:tcPr>
            <w:tcW w:w="2467" w:type="dxa"/>
            <w:gridSpan w:val="2"/>
          </w:tcPr>
          <w:p w14:paraId="3C90FDDF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3"/>
                  <w:enabled/>
                  <w:calcOnExit w:val="0"/>
                  <w:statusText w:type="text" w:val="This is an Address Book entry, search type F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2"/>
          </w:p>
        </w:tc>
        <w:tc>
          <w:tcPr>
            <w:tcW w:w="2963" w:type="dxa"/>
            <w:gridSpan w:val="3"/>
            <w:shd w:val="clear" w:color="auto" w:fill="F2F2F2"/>
          </w:tcPr>
          <w:p w14:paraId="216827EF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Site Name</w:t>
            </w:r>
          </w:p>
          <w:p w14:paraId="33D0C016" w14:textId="77777777" w:rsidR="00EC3547" w:rsidRPr="00CD0634" w:rsidRDefault="00EC3547" w:rsidP="00CD0634">
            <w:pPr>
              <w:spacing w:after="0" w:line="240" w:lineRule="auto"/>
              <w:rPr>
                <w:b/>
              </w:rPr>
            </w:pPr>
          </w:p>
        </w:tc>
        <w:bookmarkStart w:id="3" w:name="Text4"/>
        <w:tc>
          <w:tcPr>
            <w:tcW w:w="3570" w:type="dxa"/>
            <w:gridSpan w:val="2"/>
          </w:tcPr>
          <w:p w14:paraId="6A65D1AC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4"/>
                  <w:enabled/>
                  <w:calcOnExit w:val="0"/>
                  <w:statusText w:type="text" w:val="Text Site Description, 30 characters max"/>
                  <w:textInput>
                    <w:maxLength w:val="30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3"/>
          </w:p>
        </w:tc>
      </w:tr>
      <w:tr w:rsidR="00EC3547" w:rsidRPr="00CD0634" w14:paraId="2964603E" w14:textId="77777777" w:rsidTr="00806745">
        <w:trPr>
          <w:trHeight w:val="584"/>
        </w:trPr>
        <w:tc>
          <w:tcPr>
            <w:tcW w:w="1980" w:type="dxa"/>
            <w:gridSpan w:val="2"/>
            <w:shd w:val="clear" w:color="auto" w:fill="F2F2F2"/>
          </w:tcPr>
          <w:p w14:paraId="5D71FD86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Tag Number</w:t>
            </w:r>
          </w:p>
        </w:tc>
        <w:bookmarkStart w:id="4" w:name="Text5"/>
        <w:tc>
          <w:tcPr>
            <w:tcW w:w="2467" w:type="dxa"/>
            <w:gridSpan w:val="2"/>
          </w:tcPr>
          <w:p w14:paraId="7917DA37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5"/>
                  <w:enabled/>
                  <w:calcOnExit w:val="0"/>
                  <w:statusText w:type="text" w:val="For new building additions, this number is created by SBD"/>
                  <w:textInput>
                    <w:maxLength w:val="12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4"/>
          </w:p>
        </w:tc>
        <w:tc>
          <w:tcPr>
            <w:tcW w:w="2963" w:type="dxa"/>
            <w:gridSpan w:val="3"/>
            <w:shd w:val="clear" w:color="auto" w:fill="F2F2F2"/>
          </w:tcPr>
          <w:p w14:paraId="231B5656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Building Name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5" w:name="Text6"/>
        <w:tc>
          <w:tcPr>
            <w:tcW w:w="3570" w:type="dxa"/>
            <w:gridSpan w:val="2"/>
          </w:tcPr>
          <w:p w14:paraId="6ACBD983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6"/>
                  <w:enabled/>
                  <w:calcOnExit w:val="0"/>
                  <w:statusText w:type="text" w:val="Text building description, 30 characters max"/>
                  <w:textInput>
                    <w:maxLength w:val="30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5"/>
          </w:p>
        </w:tc>
      </w:tr>
      <w:tr w:rsidR="00EC3547" w:rsidRPr="00CD0634" w14:paraId="2C9CE6B6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0ACCE280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Agency Building Number</w:t>
            </w:r>
          </w:p>
        </w:tc>
        <w:bookmarkStart w:id="6" w:name="Text7"/>
        <w:tc>
          <w:tcPr>
            <w:tcW w:w="2467" w:type="dxa"/>
            <w:gridSpan w:val="2"/>
          </w:tcPr>
          <w:p w14:paraId="7119EFE9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7"/>
                  <w:enabled/>
                  <w:calcOnExit w:val="0"/>
                  <w:statusText w:type="text" w:val="If there is an agency internal numbering system that should be included for cross-reference with the NIS Tag Number enter it here."/>
                  <w:textInput>
                    <w:maxLength w:val="16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6"/>
          </w:p>
        </w:tc>
        <w:tc>
          <w:tcPr>
            <w:tcW w:w="2963" w:type="dxa"/>
            <w:gridSpan w:val="3"/>
            <w:shd w:val="clear" w:color="auto" w:fill="F2F2F2"/>
          </w:tcPr>
          <w:p w14:paraId="0B15AC51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Branch Plant Number</w:t>
            </w:r>
          </w:p>
        </w:tc>
        <w:bookmarkStart w:id="7" w:name="Text8"/>
        <w:tc>
          <w:tcPr>
            <w:tcW w:w="3570" w:type="dxa"/>
            <w:gridSpan w:val="2"/>
          </w:tcPr>
          <w:p w14:paraId="59805DD7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8"/>
                  <w:enabled/>
                  <w:calcOnExit w:val="0"/>
                  <w:statusText w:type="text" w:val="Optional entry for the NIS Warehouse related to the building asset."/>
                  <w:textInput>
                    <w:maxLength w:val="12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7"/>
          </w:p>
        </w:tc>
      </w:tr>
      <w:tr w:rsidR="00EC3547" w:rsidRPr="00CD0634" w14:paraId="048F675C" w14:textId="77777777" w:rsidTr="00CD0634">
        <w:trPr>
          <w:trHeight w:val="720"/>
        </w:trPr>
        <w:tc>
          <w:tcPr>
            <w:tcW w:w="1980" w:type="dxa"/>
            <w:gridSpan w:val="2"/>
            <w:shd w:val="clear" w:color="auto" w:fill="F2F2F2"/>
          </w:tcPr>
          <w:p w14:paraId="1A4B9349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Description 1</w:t>
            </w:r>
          </w:p>
        </w:tc>
        <w:bookmarkStart w:id="8" w:name="Text9"/>
        <w:tc>
          <w:tcPr>
            <w:tcW w:w="2467" w:type="dxa"/>
            <w:gridSpan w:val="2"/>
          </w:tcPr>
          <w:p w14:paraId="605E0FB7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9"/>
                  <w:enabled/>
                  <w:calcOnExit w:val="0"/>
                  <w:statusText w:type="text" w:val="Optional additional description supplemental to the Building Name, i.e. campus name, park name, program, etc."/>
                  <w:textInput>
                    <w:maxLength w:val="30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8"/>
          </w:p>
        </w:tc>
        <w:tc>
          <w:tcPr>
            <w:tcW w:w="2963" w:type="dxa"/>
            <w:gridSpan w:val="3"/>
            <w:shd w:val="clear" w:color="auto" w:fill="F2F2F2"/>
          </w:tcPr>
          <w:p w14:paraId="138DC22A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Description 2</w:t>
            </w:r>
          </w:p>
        </w:tc>
        <w:bookmarkStart w:id="9" w:name="Text10"/>
        <w:tc>
          <w:tcPr>
            <w:tcW w:w="3570" w:type="dxa"/>
            <w:gridSpan w:val="2"/>
          </w:tcPr>
          <w:p w14:paraId="405E8133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0"/>
                  <w:enabled/>
                  <w:calcOnExit w:val="0"/>
                  <w:statusText w:type="text" w:val="Second optional additional description"/>
                  <w:textInput>
                    <w:maxLength w:val="30"/>
                  </w:textInput>
                </w:ffData>
              </w:fldChar>
            </w:r>
            <w:r w:rsidR="00CE572D" w:rsidRPr="00CD0634">
              <w:instrText xml:space="preserve"> FORMTEXT </w:instrText>
            </w:r>
            <w:r w:rsidRPr="00CD0634">
              <w:fldChar w:fldCharType="separate"/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="00CE572D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9"/>
          </w:p>
        </w:tc>
      </w:tr>
      <w:tr w:rsidR="00EC3547" w:rsidRPr="00CD0634" w14:paraId="14FA6410" w14:textId="77777777" w:rsidTr="00CD0634">
        <w:trPr>
          <w:trHeight w:val="720"/>
        </w:trPr>
        <w:tc>
          <w:tcPr>
            <w:tcW w:w="1980" w:type="dxa"/>
            <w:gridSpan w:val="2"/>
            <w:shd w:val="clear" w:color="auto" w:fill="F2F2F2"/>
          </w:tcPr>
          <w:p w14:paraId="0C7CE222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Address 1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0" w:name="Text11"/>
        <w:tc>
          <w:tcPr>
            <w:tcW w:w="2467" w:type="dxa"/>
            <w:gridSpan w:val="2"/>
          </w:tcPr>
          <w:p w14:paraId="2DFBDE30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1"/>
                  <w:enabled/>
                  <w:calcOnExit w:val="0"/>
                  <w:statusText w:type="text" w:val="Enter address number and street name."/>
                  <w:textInput>
                    <w:maxLength w:val="30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0"/>
          </w:p>
        </w:tc>
        <w:tc>
          <w:tcPr>
            <w:tcW w:w="2963" w:type="dxa"/>
            <w:gridSpan w:val="3"/>
            <w:shd w:val="clear" w:color="auto" w:fill="F2F2F2"/>
          </w:tcPr>
          <w:p w14:paraId="328794E1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Address 2</w:t>
            </w:r>
          </w:p>
        </w:tc>
        <w:bookmarkStart w:id="11" w:name="Text12"/>
        <w:tc>
          <w:tcPr>
            <w:tcW w:w="3570" w:type="dxa"/>
            <w:gridSpan w:val="2"/>
          </w:tcPr>
          <w:p w14:paraId="1667537B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2"/>
                  <w:enabled/>
                  <w:calcOnExit w:val="0"/>
                  <w:statusText w:type="text" w:val="Optinoal additional description, i.e. building #, campus name, etc."/>
                  <w:textInput>
                    <w:maxLength w:val="30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1"/>
          </w:p>
        </w:tc>
      </w:tr>
      <w:tr w:rsidR="00EC3547" w:rsidRPr="00CD0634" w14:paraId="41119F60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64DD6D23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City/Zip Code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2" w:name="Text13"/>
        <w:tc>
          <w:tcPr>
            <w:tcW w:w="2467" w:type="dxa"/>
            <w:gridSpan w:val="2"/>
          </w:tcPr>
          <w:p w14:paraId="1DB0C1D1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3"/>
                  <w:enabled/>
                  <w:calcOnExit w:val="0"/>
                  <w:statusText w:type="text" w:val="Enter city, zip code"/>
                  <w:textInput>
                    <w:maxLength w:val="30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2"/>
          </w:p>
        </w:tc>
        <w:tc>
          <w:tcPr>
            <w:tcW w:w="2963" w:type="dxa"/>
            <w:gridSpan w:val="3"/>
            <w:shd w:val="clear" w:color="auto" w:fill="F2F2F2"/>
          </w:tcPr>
          <w:p w14:paraId="21082A32" w14:textId="77777777" w:rsidR="00EC3547" w:rsidRPr="00CD0634" w:rsidRDefault="00EC3547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County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3" w:name="Text14"/>
        <w:tc>
          <w:tcPr>
            <w:tcW w:w="3570" w:type="dxa"/>
            <w:gridSpan w:val="2"/>
          </w:tcPr>
          <w:p w14:paraId="51478DA4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4"/>
                  <w:enabled/>
                  <w:calcOnExit w:val="0"/>
                  <w:statusText w:type="text" w:val="County name"/>
                  <w:textInput>
                    <w:maxLength w:val="20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3"/>
          </w:p>
        </w:tc>
      </w:tr>
      <w:tr w:rsidR="00EC3547" w:rsidRPr="00CD0634" w14:paraId="431708DC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5C1BF4B3" w14:textId="77777777" w:rsidR="00EC3547" w:rsidRPr="00CD0634" w:rsidRDefault="00983E08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Date Acquired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4" w:name="Text15"/>
        <w:tc>
          <w:tcPr>
            <w:tcW w:w="2467" w:type="dxa"/>
            <w:gridSpan w:val="2"/>
          </w:tcPr>
          <w:p w14:paraId="3787542A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5"/>
                  <w:enabled/>
                  <w:calcOnExit w:val="0"/>
                  <w:statusText w:type="text" w:val="Aquisition date or, for new construciton, construction completion date."/>
                  <w:textInput>
                    <w:type w:val="date"/>
                    <w:maxLength w:val="20"/>
                    <w:format w:val="M/d/yy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4"/>
          </w:p>
        </w:tc>
        <w:tc>
          <w:tcPr>
            <w:tcW w:w="2963" w:type="dxa"/>
            <w:gridSpan w:val="3"/>
            <w:shd w:val="clear" w:color="auto" w:fill="F2F2F2"/>
          </w:tcPr>
          <w:p w14:paraId="5DB4A0A1" w14:textId="77777777" w:rsidR="00EC3547" w:rsidRPr="00CD0634" w:rsidRDefault="00983E08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Date Constructed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5" w:name="Text16"/>
        <w:tc>
          <w:tcPr>
            <w:tcW w:w="3570" w:type="dxa"/>
            <w:gridSpan w:val="2"/>
          </w:tcPr>
          <w:p w14:paraId="7583245D" w14:textId="77777777" w:rsidR="00EC3547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Text16"/>
                  <w:enabled/>
                  <w:calcOnExit w:val="0"/>
                  <w:statusText w:type="text" w:val="Construction completion date"/>
                  <w:textInput>
                    <w:type w:val="date"/>
                    <w:maxLength w:val="20"/>
                    <w:format w:val="M/d/yy"/>
                  </w:textInput>
                </w:ffData>
              </w:fldChar>
            </w:r>
            <w:r w:rsidR="00566FB2" w:rsidRPr="00CD0634">
              <w:instrText xml:space="preserve"> FORMTEXT </w:instrText>
            </w:r>
            <w:r w:rsidRPr="00CD0634">
              <w:fldChar w:fldCharType="separate"/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="00566FB2" w:rsidRPr="00CD0634">
              <w:rPr>
                <w:noProof/>
              </w:rPr>
              <w:t> </w:t>
            </w:r>
            <w:r w:rsidRPr="00CD0634">
              <w:fldChar w:fldCharType="end"/>
            </w:r>
            <w:bookmarkEnd w:id="15"/>
          </w:p>
        </w:tc>
      </w:tr>
      <w:tr w:rsidR="006E3B44" w:rsidRPr="00CD0634" w14:paraId="0AD5CC5E" w14:textId="77777777" w:rsidTr="009909C0">
        <w:trPr>
          <w:trHeight w:val="686"/>
        </w:trPr>
        <w:tc>
          <w:tcPr>
            <w:tcW w:w="1253" w:type="dxa"/>
            <w:shd w:val="clear" w:color="auto" w:fill="F2F2F2"/>
          </w:tcPr>
          <w:p w14:paraId="65BBAA2D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Status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6" w:name="Dropdown1"/>
        <w:tc>
          <w:tcPr>
            <w:tcW w:w="1895" w:type="dxa"/>
            <w:gridSpan w:val="2"/>
          </w:tcPr>
          <w:p w14:paraId="6B7C5A69" w14:textId="77777777" w:rsidR="006E3B44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Dropdown1"/>
                  <w:enabled/>
                  <w:calcOnExit w:val="0"/>
                  <w:statusText w:type="text" w:val="NIS building status, generally WK for occupied buildings"/>
                  <w:ddList>
                    <w:listEntry w:val="WK - Working"/>
                    <w:listEntry w:val="WB - Working Billable"/>
                    <w:listEntry w:val="VB- Vacant Building"/>
                    <w:listEntry w:val="PZ - Pending Transfer"/>
                    <w:listEntry w:val="PT - Pending Trade"/>
                    <w:listEntry w:val="PS - Pending Surplus"/>
                    <w:listEntry w:val="PD - Pending Destruction"/>
                    <w:listEntry w:val="PA - Pending Adjustment"/>
                    <w:listEntry w:val="NA - Not Assigned"/>
                    <w:listEntry w:val="DZ - Disposed Transfer"/>
                    <w:listEntry w:val="DT - Disposed Trade"/>
                    <w:listEntry w:val="DS - Disposed Surplus"/>
                    <w:listEntry w:val="DD - Disposed Destruct"/>
                    <w:listEntry w:val="DA - Disposed Adjust"/>
                    <w:listEntry w:val="AS - Available Surplus"/>
                  </w:ddList>
                </w:ffData>
              </w:fldChar>
            </w:r>
            <w:r w:rsidR="00566FB2" w:rsidRPr="00CD0634">
              <w:instrText xml:space="preserve"> FORMDROPDOWN </w:instrText>
            </w:r>
            <w:r w:rsidRPr="00CD0634">
              <w:fldChar w:fldCharType="end"/>
            </w:r>
            <w:bookmarkEnd w:id="16"/>
          </w:p>
        </w:tc>
        <w:tc>
          <w:tcPr>
            <w:tcW w:w="1299" w:type="dxa"/>
            <w:shd w:val="clear" w:color="auto" w:fill="F2F2F2"/>
          </w:tcPr>
          <w:p w14:paraId="1CA554B9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Item Code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7" w:name="Dropdown2"/>
        <w:tc>
          <w:tcPr>
            <w:tcW w:w="1763" w:type="dxa"/>
          </w:tcPr>
          <w:p w14:paraId="0DB00A50" w14:textId="77777777" w:rsidR="006E3B44" w:rsidRPr="00CD0634" w:rsidRDefault="007B54DA" w:rsidP="00CD0634">
            <w:pPr>
              <w:spacing w:after="0" w:line="240" w:lineRule="auto"/>
            </w:pPr>
            <w:r w:rsidRPr="00CD0634">
              <w:fldChar w:fldCharType="begin">
                <w:ffData>
                  <w:name w:val="Dropdown2"/>
                  <w:enabled/>
                  <w:calcOnExit w:val="0"/>
                  <w:statusText w:type="text" w:val="Consult NIS fixed asset instructions for definitions of the available Item Codes."/>
                  <w:ddList>
                    <w:listEntry w:val="12 - Buildings"/>
                    <w:listEntry w:val="03 - Land"/>
                    <w:listEntry w:val="06 - Improvements to Land"/>
                    <w:listEntry w:val="09 - Infrastructure"/>
                    <w:listEntry w:val="15 - Improvements to Buildings"/>
                  </w:ddList>
                </w:ffData>
              </w:fldChar>
            </w:r>
            <w:r w:rsidR="00566FB2" w:rsidRPr="00CD0634">
              <w:instrText xml:space="preserve"> FORMDROPDOWN </w:instrText>
            </w:r>
            <w:r w:rsidRPr="00CD0634">
              <w:fldChar w:fldCharType="end"/>
            </w:r>
            <w:bookmarkEnd w:id="17"/>
          </w:p>
        </w:tc>
        <w:tc>
          <w:tcPr>
            <w:tcW w:w="1200" w:type="dxa"/>
            <w:gridSpan w:val="2"/>
            <w:shd w:val="clear" w:color="auto" w:fill="F2F2F2"/>
          </w:tcPr>
          <w:p w14:paraId="35884F04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Structure Type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18" w:name="Dropdown3"/>
        <w:tc>
          <w:tcPr>
            <w:tcW w:w="3570" w:type="dxa"/>
            <w:gridSpan w:val="2"/>
          </w:tcPr>
          <w:p w14:paraId="494C2FE2" w14:textId="77777777" w:rsidR="006E3B44" w:rsidRPr="00CD0634" w:rsidRDefault="003774C4" w:rsidP="00CD0634">
            <w:pPr>
              <w:spacing w:after="0" w:line="240" w:lineRule="auto"/>
            </w:pPr>
            <w:r>
              <w:fldChar w:fldCharType="begin">
                <w:ffData>
                  <w:name w:val="Dropdown3"/>
                  <w:enabled/>
                  <w:calcOnExit w:val="0"/>
                  <w:statusText w:type="text" w:val="Select one that best fits the bulding structure."/>
                  <w:ddList>
                    <w:listEntry w:val="."/>
                    <w:listEntry w:val="BCV - Rfrcd Conc/Msnry Veneer"/>
                    <w:listEntry w:val="BEM - Eng Metal"/>
                    <w:listEntry w:val="BMB - Metal"/>
                    <w:listEntry w:val="BMS - Ld Brg Masonry &amp; Steel"/>
                    <w:listEntry w:val="BMW - Ld Brg Masonry &amp; Wood"/>
                    <w:listEntry w:val="BRC - Reinf Concrete"/>
                    <w:listEntry w:val="BOT - Other"/>
                    <w:listEntry w:val="BSC - Stl Skeleton w/Curtin Wl"/>
                    <w:listEntry w:val="BLG - Log"/>
                    <w:listEntry w:val="BSD - Sod"/>
                    <w:listEntry w:val="Land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18"/>
          </w:p>
        </w:tc>
      </w:tr>
      <w:tr w:rsidR="006E3B44" w:rsidRPr="00CD0634" w14:paraId="5E1057EA" w14:textId="77777777" w:rsidTr="009909C0">
        <w:trPr>
          <w:trHeight w:val="686"/>
        </w:trPr>
        <w:tc>
          <w:tcPr>
            <w:tcW w:w="1253" w:type="dxa"/>
            <w:shd w:val="clear" w:color="auto" w:fill="F2F2F2"/>
          </w:tcPr>
          <w:p w14:paraId="470DEEC4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Type Heating</w:t>
            </w:r>
            <w:r w:rsidR="00ED39DC" w:rsidRPr="00CD0634">
              <w:rPr>
                <w:sz w:val="20"/>
                <w:szCs w:val="20"/>
              </w:rPr>
              <w:t xml:space="preserve">* </w:t>
            </w:r>
          </w:p>
        </w:tc>
        <w:bookmarkStart w:id="19" w:name="Dropdown4"/>
        <w:tc>
          <w:tcPr>
            <w:tcW w:w="1895" w:type="dxa"/>
            <w:gridSpan w:val="2"/>
            <w:tcMar>
              <w:left w:w="115" w:type="dxa"/>
              <w:right w:w="115" w:type="dxa"/>
            </w:tcMar>
          </w:tcPr>
          <w:p w14:paraId="7C8DAD04" w14:textId="77777777" w:rsidR="006E3B44" w:rsidRPr="00CD0634" w:rsidRDefault="003774C4" w:rsidP="00CD0634">
            <w:pPr>
              <w:spacing w:after="0" w:line="240" w:lineRule="auto"/>
            </w:pPr>
            <w:r>
              <w:fldChar w:fldCharType="begin">
                <w:ffData>
                  <w:name w:val="Dropdown4"/>
                  <w:enabled/>
                  <w:calcOnExit w:val="0"/>
                  <w:statusText w:type="text" w:val="Primary and secondary, if applicable"/>
                  <w:ddList>
                    <w:listEntry w:val="."/>
                    <w:listEntry w:val="B - Bldg Contained"/>
                    <w:listEntry w:val="BP - Bldg Cont, Central Plt"/>
                    <w:listEntry w:val="P - Central Plant"/>
                    <w:listEntry w:val="  - None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19"/>
          </w:p>
        </w:tc>
        <w:tc>
          <w:tcPr>
            <w:tcW w:w="1299" w:type="dxa"/>
            <w:shd w:val="clear" w:color="auto" w:fill="F2F2F2"/>
          </w:tcPr>
          <w:p w14:paraId="62336E28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Type Cooling</w:t>
            </w:r>
            <w:r w:rsidR="00ED39DC" w:rsidRPr="00CD0634">
              <w:rPr>
                <w:sz w:val="20"/>
                <w:szCs w:val="20"/>
              </w:rPr>
              <w:t>*</w:t>
            </w:r>
          </w:p>
        </w:tc>
        <w:bookmarkStart w:id="20" w:name="Dropdown5"/>
        <w:tc>
          <w:tcPr>
            <w:tcW w:w="1763" w:type="dxa"/>
            <w:tcMar>
              <w:left w:w="115" w:type="dxa"/>
              <w:right w:w="115" w:type="dxa"/>
            </w:tcMar>
          </w:tcPr>
          <w:p w14:paraId="6A15F089" w14:textId="77777777" w:rsidR="006E3B44" w:rsidRPr="00CD0634" w:rsidRDefault="00840EEC" w:rsidP="00CD0634">
            <w:pPr>
              <w:spacing w:after="0" w:line="240" w:lineRule="auto"/>
            </w:pPr>
            <w:r>
              <w:fldChar w:fldCharType="begin">
                <w:ffData>
                  <w:name w:val="Dropdown5"/>
                  <w:enabled/>
                  <w:calcOnExit w:val="0"/>
                  <w:statusText w:type="text" w:val="Primary and secondary, if applicable"/>
                  <w:ddList>
                    <w:listEntry w:val="."/>
                    <w:listEntry w:val="B - Bldg Contained"/>
                    <w:listEntry w:val="BP - Bldg Cont, Cent Plt"/>
                    <w:listEntry w:val="P - Central Plant"/>
                    <w:listEntry w:val="  - None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0"/>
          </w:p>
        </w:tc>
        <w:tc>
          <w:tcPr>
            <w:tcW w:w="1200" w:type="dxa"/>
            <w:gridSpan w:val="2"/>
            <w:shd w:val="clear" w:color="auto" w:fill="F2F2F2"/>
          </w:tcPr>
          <w:p w14:paraId="66B9A935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Usage Code</w:t>
            </w:r>
          </w:p>
        </w:tc>
        <w:bookmarkStart w:id="21" w:name="Text19"/>
        <w:tc>
          <w:tcPr>
            <w:tcW w:w="3570" w:type="dxa"/>
            <w:gridSpan w:val="2"/>
          </w:tcPr>
          <w:p w14:paraId="7B9D569A" w14:textId="77777777" w:rsidR="006E3B44" w:rsidRPr="00CD0634" w:rsidRDefault="00B021CE" w:rsidP="00CD0634">
            <w:pPr>
              <w:spacing w:after="0" w:line="240" w:lineRule="auto"/>
            </w:pPr>
            <w:r>
              <w:fldChar w:fldCharType="begin">
                <w:ffData>
                  <w:name w:val="Text1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6E3B44" w:rsidRPr="00CD0634" w14:paraId="5AA3F7CE" w14:textId="77777777" w:rsidTr="00806745">
        <w:trPr>
          <w:trHeight w:val="521"/>
        </w:trPr>
        <w:tc>
          <w:tcPr>
            <w:tcW w:w="1253" w:type="dxa"/>
            <w:shd w:val="clear" w:color="auto" w:fill="F2F2F2"/>
          </w:tcPr>
          <w:p w14:paraId="3409A385" w14:textId="77777777" w:rsidR="006E3B44" w:rsidRPr="00CD0634" w:rsidRDefault="00402D6F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Handicap Access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22" w:name="Dropdown6"/>
        <w:tc>
          <w:tcPr>
            <w:tcW w:w="1895" w:type="dxa"/>
            <w:gridSpan w:val="2"/>
          </w:tcPr>
          <w:p w14:paraId="70D2F44A" w14:textId="77777777" w:rsidR="006E3B44" w:rsidRPr="00CD0634" w:rsidRDefault="00840EEC" w:rsidP="00CD0634">
            <w:pPr>
              <w:spacing w:after="0" w:line="240" w:lineRule="auto"/>
            </w:pPr>
            <w:r>
              <w:fldChar w:fldCharType="begin">
                <w:ffData>
                  <w:name w:val="Dropdown6"/>
                  <w:enabled/>
                  <w:calcOnExit w:val="0"/>
                  <w:statusText w:type="text" w:val="ADA compliance"/>
                  <w:ddList>
                    <w:listEntry w:val="."/>
                    <w:listEntry w:val="Y - Yes"/>
                    <w:listEntry w:val="N - No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2"/>
          </w:p>
        </w:tc>
        <w:tc>
          <w:tcPr>
            <w:tcW w:w="1299" w:type="dxa"/>
            <w:shd w:val="clear" w:color="auto" w:fill="F2F2F2"/>
          </w:tcPr>
          <w:p w14:paraId="67F2A5F4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Fire Sprinklers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23" w:name="Dropdown7"/>
        <w:tc>
          <w:tcPr>
            <w:tcW w:w="1763" w:type="dxa"/>
          </w:tcPr>
          <w:p w14:paraId="62D57135" w14:textId="77777777" w:rsidR="006E3B44" w:rsidRPr="00CD0634" w:rsidRDefault="00840EEC" w:rsidP="00CD0634">
            <w:pPr>
              <w:spacing w:after="0" w:line="240" w:lineRule="auto"/>
            </w:pPr>
            <w:r>
              <w:fldChar w:fldCharType="begin">
                <w:ffData>
                  <w:name w:val="Dropdown7"/>
                  <w:enabled/>
                  <w:calcOnExit w:val="0"/>
                  <w:statusText w:type="text" w:val="Required Risk data"/>
                  <w:ddList>
                    <w:listEntry w:val="."/>
                    <w:listEntry w:val="Y- Yes"/>
                    <w:listEntry w:val="N- No"/>
                    <w:listEntry w:val="P - Partial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3"/>
          </w:p>
        </w:tc>
        <w:tc>
          <w:tcPr>
            <w:tcW w:w="1200" w:type="dxa"/>
            <w:gridSpan w:val="2"/>
            <w:shd w:val="clear" w:color="auto" w:fill="F2F2F2"/>
          </w:tcPr>
          <w:p w14:paraId="3164E9DA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Fire Alarms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24" w:name="Dropdown8"/>
        <w:tc>
          <w:tcPr>
            <w:tcW w:w="3570" w:type="dxa"/>
            <w:gridSpan w:val="2"/>
          </w:tcPr>
          <w:p w14:paraId="076C23BE" w14:textId="77777777" w:rsidR="006E3B44" w:rsidRPr="00CD0634" w:rsidRDefault="00840EEC" w:rsidP="00CD0634">
            <w:pPr>
              <w:spacing w:after="0" w:line="240" w:lineRule="auto"/>
            </w:pPr>
            <w:r>
              <w:fldChar w:fldCharType="begin">
                <w:ffData>
                  <w:name w:val="Dropdown8"/>
                  <w:enabled/>
                  <w:calcOnExit w:val="0"/>
                  <w:statusText w:type="text" w:val="Required Risk data"/>
                  <w:ddList>
                    <w:listEntry w:val="."/>
                    <w:listEntry w:val="Y - Yes"/>
                    <w:listEntry w:val="N - No"/>
                    <w:listEntry w:val="P - Partial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4"/>
          </w:p>
        </w:tc>
      </w:tr>
      <w:tr w:rsidR="009909C0" w:rsidRPr="00CD0634" w14:paraId="157AB546" w14:textId="77777777" w:rsidTr="009909C0">
        <w:trPr>
          <w:trHeight w:val="221"/>
        </w:trPr>
        <w:tc>
          <w:tcPr>
            <w:tcW w:w="1253" w:type="dxa"/>
            <w:vMerge w:val="restart"/>
            <w:shd w:val="clear" w:color="auto" w:fill="F2F2F2"/>
          </w:tcPr>
          <w:p w14:paraId="5F66741F" w14:textId="77777777" w:rsidR="009909C0" w:rsidRPr="00CD0634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Flood Plain *</w:t>
            </w:r>
          </w:p>
        </w:tc>
        <w:bookmarkStart w:id="25" w:name="Text17"/>
        <w:tc>
          <w:tcPr>
            <w:tcW w:w="1895" w:type="dxa"/>
            <w:gridSpan w:val="2"/>
            <w:vMerge w:val="restart"/>
          </w:tcPr>
          <w:p w14:paraId="7881C4BE" w14:textId="77777777" w:rsidR="009909C0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17"/>
                  <w:enabled/>
                  <w:calcOnExit w:val="0"/>
                  <w:statusText w:type="text" w:val="Required Risk data.  Consult with Risk Management for flood plain definitions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299" w:type="dxa"/>
            <w:vMerge w:val="restart"/>
            <w:shd w:val="clear" w:color="auto" w:fill="F2F2F2"/>
          </w:tcPr>
          <w:p w14:paraId="2565940D" w14:textId="77777777" w:rsidR="009909C0" w:rsidRPr="00CD0634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State Occupancy Only *</w:t>
            </w:r>
          </w:p>
        </w:tc>
        <w:bookmarkStart w:id="26" w:name="Dropdown9"/>
        <w:tc>
          <w:tcPr>
            <w:tcW w:w="1763" w:type="dxa"/>
            <w:vMerge w:val="restart"/>
          </w:tcPr>
          <w:p w14:paraId="44ED8745" w14:textId="77777777" w:rsidR="009909C0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Dropdown9"/>
                  <w:enabled/>
                  <w:calcOnExit w:val="0"/>
                  <w:statusText w:type="text" w:val="Required Risk data"/>
                  <w:ddList>
                    <w:listEntry w:val="."/>
                    <w:listEntry w:val="Y - Yes"/>
                    <w:listEntry w:val="N - No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6"/>
          </w:p>
        </w:tc>
        <w:tc>
          <w:tcPr>
            <w:tcW w:w="1200" w:type="dxa"/>
            <w:gridSpan w:val="2"/>
            <w:shd w:val="clear" w:color="auto" w:fill="F2F2F2"/>
          </w:tcPr>
          <w:p w14:paraId="676B4605" w14:textId="77777777" w:rsidR="009909C0" w:rsidRPr="00CD0634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 Floors</w:t>
            </w:r>
            <w:r w:rsidRPr="00CD0634">
              <w:rPr>
                <w:sz w:val="20"/>
                <w:szCs w:val="20"/>
              </w:rPr>
              <w:t>*</w:t>
            </w:r>
          </w:p>
        </w:tc>
        <w:bookmarkStart w:id="27" w:name="Dropdown10"/>
        <w:tc>
          <w:tcPr>
            <w:tcW w:w="3570" w:type="dxa"/>
            <w:gridSpan w:val="2"/>
          </w:tcPr>
          <w:p w14:paraId="196A137F" w14:textId="77777777" w:rsidR="009909C0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Dropdown10"/>
                  <w:enabled/>
                  <w:calcOnExit w:val="0"/>
                  <w:statusText w:type="text" w:val="Required Risk data"/>
                  <w:ddList>
                    <w:listEntry w:val="1"/>
                    <w:listEntry w:val="0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  <w:listEntry w:val="16"/>
                    <w:listEntry w:val="17"/>
                    <w:listEntry w:val="18"/>
                    <w:listEntry w:val="19"/>
                    <w:listEntry w:val="20"/>
                    <w:listEntry w:val="21"/>
                    <w:listEntry w:val="22"/>
                    <w:listEntry w:val="23"/>
                    <w:listEntry w:val="24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27"/>
          </w:p>
        </w:tc>
      </w:tr>
      <w:tr w:rsidR="009909C0" w:rsidRPr="00CD0634" w14:paraId="6AED2923" w14:textId="77777777" w:rsidTr="009909C0">
        <w:trPr>
          <w:trHeight w:val="220"/>
        </w:trPr>
        <w:tc>
          <w:tcPr>
            <w:tcW w:w="1253" w:type="dxa"/>
            <w:vMerge/>
            <w:shd w:val="clear" w:color="auto" w:fill="F2F2F2"/>
          </w:tcPr>
          <w:p w14:paraId="1F88F282" w14:textId="77777777" w:rsidR="009909C0" w:rsidRPr="00CD0634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5" w:type="dxa"/>
            <w:gridSpan w:val="2"/>
            <w:vMerge/>
          </w:tcPr>
          <w:p w14:paraId="63CC21EB" w14:textId="77777777" w:rsidR="009909C0" w:rsidRDefault="009909C0" w:rsidP="00CD0634">
            <w:pPr>
              <w:spacing w:after="0" w:line="240" w:lineRule="auto"/>
            </w:pPr>
          </w:p>
        </w:tc>
        <w:tc>
          <w:tcPr>
            <w:tcW w:w="1299" w:type="dxa"/>
            <w:vMerge/>
            <w:shd w:val="clear" w:color="auto" w:fill="F2F2F2"/>
          </w:tcPr>
          <w:p w14:paraId="293E1328" w14:textId="77777777" w:rsidR="009909C0" w:rsidRPr="00CD0634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14:paraId="4D71B6C1" w14:textId="77777777" w:rsidR="009909C0" w:rsidRDefault="009909C0" w:rsidP="00CD0634">
            <w:pPr>
              <w:spacing w:after="0" w:line="240" w:lineRule="auto"/>
            </w:pPr>
          </w:p>
        </w:tc>
        <w:tc>
          <w:tcPr>
            <w:tcW w:w="1200" w:type="dxa"/>
            <w:gridSpan w:val="2"/>
            <w:shd w:val="clear" w:color="auto" w:fill="F2F2F2"/>
          </w:tcPr>
          <w:p w14:paraId="1E7CE00F" w14:textId="77777777" w:rsidR="009909C0" w:rsidRDefault="009909C0" w:rsidP="00CD06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 Occupants</w:t>
            </w:r>
          </w:p>
        </w:tc>
        <w:bookmarkStart w:id="28" w:name="Text18"/>
        <w:tc>
          <w:tcPr>
            <w:tcW w:w="3570" w:type="dxa"/>
            <w:gridSpan w:val="2"/>
          </w:tcPr>
          <w:p w14:paraId="37AC600A" w14:textId="77777777" w:rsidR="009909C0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6E3B44" w:rsidRPr="00CD0634" w14:paraId="33580C7F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275004D3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Fund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tc>
          <w:tcPr>
            <w:tcW w:w="2467" w:type="dxa"/>
            <w:gridSpan w:val="2"/>
          </w:tcPr>
          <w:p w14:paraId="43D5D5B7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19"/>
                  <w:enabled/>
                  <w:calcOnExit w:val="0"/>
                  <w:statusText w:type="text" w:val="NIS fund associated with the building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63" w:type="dxa"/>
            <w:gridSpan w:val="3"/>
            <w:shd w:val="clear" w:color="auto" w:fill="F2F2F2"/>
          </w:tcPr>
          <w:p w14:paraId="7D7496C2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Business Unit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29" w:name="text20"/>
        <w:tc>
          <w:tcPr>
            <w:tcW w:w="3570" w:type="dxa"/>
            <w:gridSpan w:val="2"/>
          </w:tcPr>
          <w:p w14:paraId="7CC8830A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0"/>
                  <w:enabled/>
                  <w:calcOnExit w:val="0"/>
                  <w:statusText w:type="text" w:val="NIS Responsible Business Unit for the building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6E3B44" w:rsidRPr="00CD0634" w14:paraId="71A5E745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53E43356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New or Used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tc>
          <w:tcPr>
            <w:tcW w:w="2467" w:type="dxa"/>
            <w:gridSpan w:val="2"/>
          </w:tcPr>
          <w:p w14:paraId="749243DB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Dropdown11"/>
                  <w:enabled/>
                  <w:calcOnExit w:val="0"/>
                  <w:statusText w:type="text" w:val="Use new for new construciton, used for all other acquisition types"/>
                  <w:ddList>
                    <w:listEntry w:val="."/>
                    <w:listEntry w:val="N - New"/>
                    <w:listEntry w:val="U - Used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2963" w:type="dxa"/>
            <w:gridSpan w:val="3"/>
            <w:shd w:val="clear" w:color="auto" w:fill="F2F2F2"/>
          </w:tcPr>
          <w:p w14:paraId="2A420BB1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Net Area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</w:tc>
        <w:bookmarkStart w:id="30" w:name="text21"/>
        <w:tc>
          <w:tcPr>
            <w:tcW w:w="3570" w:type="dxa"/>
            <w:gridSpan w:val="2"/>
          </w:tcPr>
          <w:p w14:paraId="42C744C4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1"/>
                  <w:enabled/>
                  <w:calcOnExit w:val="0"/>
                  <w:statusText w:type="text" w:val="Building net usable space in square feet"/>
                  <w:textInput>
                    <w:type w:val="number"/>
                    <w:maxLength w:val="16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6E3B44" w:rsidRPr="00CD0634" w14:paraId="5DE24422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04A63AA1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Gross Area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  <w:p w14:paraId="7823F000" w14:textId="77777777" w:rsidR="00C170F9" w:rsidRPr="00CD0634" w:rsidRDefault="00C170F9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(Acres for Land)</w:t>
            </w:r>
          </w:p>
        </w:tc>
        <w:bookmarkStart w:id="31" w:name="text22"/>
        <w:tc>
          <w:tcPr>
            <w:tcW w:w="2467" w:type="dxa"/>
            <w:gridSpan w:val="2"/>
          </w:tcPr>
          <w:p w14:paraId="15BB3513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2"/>
                  <w:enabled/>
                  <w:calcOnExit w:val="0"/>
                  <w:statusText w:type="text" w:val="Building gross area (outside dimensions) in square feet (acres for land assets).  This is required Risk data."/>
                  <w:textInput>
                    <w:type w:val="number"/>
                    <w:maxLength w:val="16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963" w:type="dxa"/>
            <w:gridSpan w:val="3"/>
            <w:shd w:val="clear" w:color="auto" w:fill="F2F2F2"/>
          </w:tcPr>
          <w:p w14:paraId="49EFE428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Replacement Cost</w:t>
            </w:r>
            <w:r w:rsidR="00ED39DC" w:rsidRPr="00CD0634">
              <w:rPr>
                <w:sz w:val="20"/>
                <w:szCs w:val="20"/>
              </w:rPr>
              <w:t xml:space="preserve"> *</w:t>
            </w:r>
          </w:p>
          <w:p w14:paraId="1310AC99" w14:textId="77777777" w:rsidR="006E3B44" w:rsidRPr="00CD0634" w:rsidRDefault="006E3B44" w:rsidP="00CD0634">
            <w:pPr>
              <w:spacing w:after="0" w:line="240" w:lineRule="auto"/>
              <w:rPr>
                <w:sz w:val="20"/>
                <w:szCs w:val="20"/>
              </w:rPr>
            </w:pPr>
          </w:p>
        </w:tc>
        <w:bookmarkStart w:id="32" w:name="text23"/>
        <w:tc>
          <w:tcPr>
            <w:tcW w:w="3570" w:type="dxa"/>
            <w:gridSpan w:val="2"/>
          </w:tcPr>
          <w:p w14:paraId="01BA29CD" w14:textId="77777777" w:rsidR="006E3B44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3"/>
                  <w:enabled/>
                  <w:calcOnExit w:val="0"/>
                  <w:statusText w:type="text" w:val="Estimated replacement cost at the date of this submittal.  This is required Risk data."/>
                  <w:textInput>
                    <w:type w:val="number"/>
                    <w:maxLength w:val="20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3A1F4C" w:rsidRPr="00CD0634" w14:paraId="66988DF8" w14:textId="77777777" w:rsidTr="00CD0634">
        <w:trPr>
          <w:trHeight w:val="686"/>
        </w:trPr>
        <w:tc>
          <w:tcPr>
            <w:tcW w:w="1980" w:type="dxa"/>
            <w:gridSpan w:val="2"/>
            <w:shd w:val="clear" w:color="auto" w:fill="F2F2F2"/>
          </w:tcPr>
          <w:p w14:paraId="4C5CC211" w14:textId="77777777" w:rsidR="003A1F4C" w:rsidRPr="00CD0634" w:rsidRDefault="00CA1F5D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Comments</w:t>
            </w:r>
          </w:p>
        </w:tc>
        <w:bookmarkStart w:id="33" w:name="text24"/>
        <w:tc>
          <w:tcPr>
            <w:tcW w:w="9000" w:type="dxa"/>
            <w:gridSpan w:val="7"/>
          </w:tcPr>
          <w:p w14:paraId="1D8DDE5E" w14:textId="77777777" w:rsidR="003A1F4C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4"/>
                  <w:enabled/>
                  <w:calcOnExit w:val="0"/>
                  <w:statusText w:type="text" w:val="Optional additional information relating to this asset addition request.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CA1F5D" w:rsidRPr="00CD0634" w14:paraId="52FCA53D" w14:textId="77777777" w:rsidTr="00CD0634">
        <w:trPr>
          <w:trHeight w:val="686"/>
        </w:trPr>
        <w:tc>
          <w:tcPr>
            <w:tcW w:w="1980" w:type="dxa"/>
            <w:gridSpan w:val="2"/>
            <w:shd w:val="clear" w:color="auto" w:fill="F2F2F2"/>
          </w:tcPr>
          <w:p w14:paraId="058B4A6C" w14:textId="77777777" w:rsidR="00CA1F5D" w:rsidRPr="00CD0634" w:rsidRDefault="00CA1F5D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Agency Authorized Representative</w:t>
            </w:r>
            <w:r w:rsidR="00F0498C" w:rsidRPr="00CD0634">
              <w:rPr>
                <w:sz w:val="20"/>
                <w:szCs w:val="20"/>
              </w:rPr>
              <w:t xml:space="preserve"> *</w:t>
            </w:r>
          </w:p>
        </w:tc>
        <w:bookmarkStart w:id="34" w:name="text25"/>
        <w:tc>
          <w:tcPr>
            <w:tcW w:w="5400" w:type="dxa"/>
            <w:gridSpan w:val="4"/>
          </w:tcPr>
          <w:p w14:paraId="4BB2D738" w14:textId="77777777" w:rsidR="00CA1F5D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5"/>
                  <w:enabled/>
                  <w:calcOnExit w:val="0"/>
                  <w:statusText w:type="text" w:val="A typed name is acceptable for electronic submissions.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1530" w:type="dxa"/>
            <w:gridSpan w:val="2"/>
            <w:shd w:val="clear" w:color="auto" w:fill="F2F2F2"/>
          </w:tcPr>
          <w:p w14:paraId="26F74BD9" w14:textId="77777777" w:rsidR="00CA1F5D" w:rsidRPr="00CD0634" w:rsidRDefault="00CA1F5D" w:rsidP="00CD0634">
            <w:pPr>
              <w:spacing w:after="0" w:line="240" w:lineRule="auto"/>
            </w:pPr>
            <w:r w:rsidRPr="00CD0634">
              <w:t>Date</w:t>
            </w:r>
            <w:r w:rsidR="00F0498C" w:rsidRPr="00CD0634">
              <w:t xml:space="preserve"> *</w:t>
            </w:r>
          </w:p>
        </w:tc>
        <w:bookmarkStart w:id="35" w:name="text26"/>
        <w:tc>
          <w:tcPr>
            <w:tcW w:w="2070" w:type="dxa"/>
          </w:tcPr>
          <w:p w14:paraId="782588C3" w14:textId="77777777" w:rsidR="00CA1F5D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6"/>
                  <w:enabled/>
                  <w:calcOnExit w:val="0"/>
                  <w:statusText w:type="text" w:val="Date of agency approval.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CA1F5D" w:rsidRPr="00CD0634" w14:paraId="54FD7A30" w14:textId="77777777" w:rsidTr="00CD0634">
        <w:trPr>
          <w:trHeight w:val="432"/>
        </w:trPr>
        <w:tc>
          <w:tcPr>
            <w:tcW w:w="1980" w:type="dxa"/>
            <w:gridSpan w:val="2"/>
            <w:shd w:val="clear" w:color="auto" w:fill="F2F2F2"/>
          </w:tcPr>
          <w:p w14:paraId="415BED80" w14:textId="77777777" w:rsidR="00CA1F5D" w:rsidRPr="00CD0634" w:rsidRDefault="00CA1F5D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Title</w:t>
            </w:r>
            <w:r w:rsidR="00F0498C" w:rsidRPr="00CD0634">
              <w:rPr>
                <w:sz w:val="20"/>
                <w:szCs w:val="20"/>
              </w:rPr>
              <w:t xml:space="preserve"> *</w:t>
            </w:r>
          </w:p>
        </w:tc>
        <w:bookmarkStart w:id="36" w:name="text27"/>
        <w:tc>
          <w:tcPr>
            <w:tcW w:w="5400" w:type="dxa"/>
            <w:gridSpan w:val="4"/>
          </w:tcPr>
          <w:p w14:paraId="7EB32741" w14:textId="77777777" w:rsidR="00CA1F5D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7"/>
                  <w:enabled/>
                  <w:calcOnExit w:val="0"/>
                  <w:statusText w:type="text" w:val="Job title of Authorized Representative, above.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530" w:type="dxa"/>
            <w:gridSpan w:val="2"/>
            <w:shd w:val="clear" w:color="auto" w:fill="F2F2F2"/>
          </w:tcPr>
          <w:p w14:paraId="39F5EE10" w14:textId="77777777" w:rsidR="00CA1F5D" w:rsidRPr="00CD0634" w:rsidRDefault="00CA1F5D" w:rsidP="00CD0634">
            <w:pPr>
              <w:spacing w:after="0" w:line="240" w:lineRule="auto"/>
            </w:pPr>
            <w:r w:rsidRPr="00CD0634">
              <w:t>Phone</w:t>
            </w:r>
          </w:p>
        </w:tc>
        <w:bookmarkStart w:id="37" w:name="text28"/>
        <w:tc>
          <w:tcPr>
            <w:tcW w:w="2070" w:type="dxa"/>
          </w:tcPr>
          <w:p w14:paraId="2ABAA29F" w14:textId="77777777" w:rsidR="00CA1F5D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8"/>
                  <w:enabled/>
                  <w:calcOnExit w:val="0"/>
                  <w:statusText w:type="text" w:val="Phone number including area code.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</w:tbl>
    <w:p w14:paraId="1B4567C5" w14:textId="77777777" w:rsidR="00EC3547" w:rsidRDefault="00950B90" w:rsidP="00950B90">
      <w:pPr>
        <w:ind w:hanging="810"/>
        <w:rPr>
          <w:sz w:val="20"/>
          <w:szCs w:val="20"/>
        </w:rPr>
      </w:pPr>
      <w:r w:rsidRPr="00950B90">
        <w:rPr>
          <w:b/>
          <w:sz w:val="20"/>
          <w:szCs w:val="20"/>
        </w:rPr>
        <w:t xml:space="preserve">Note: * </w:t>
      </w:r>
      <w:r w:rsidRPr="00950B90">
        <w:rPr>
          <w:sz w:val="20"/>
          <w:szCs w:val="20"/>
        </w:rPr>
        <w:t>indicates a required field</w:t>
      </w:r>
      <w:r w:rsidR="00C170F9">
        <w:rPr>
          <w:sz w:val="20"/>
          <w:szCs w:val="20"/>
        </w:rPr>
        <w:t xml:space="preserve"> for building additions</w:t>
      </w:r>
    </w:p>
    <w:p w14:paraId="50AAAC5C" w14:textId="2987F24C" w:rsidR="004C2286" w:rsidRDefault="007030F4" w:rsidP="00EC46CB">
      <w:pPr>
        <w:ind w:left="90" w:firstLine="270"/>
        <w:jc w:val="center"/>
      </w:pPr>
      <w:r w:rsidRPr="00CD0634">
        <w:rPr>
          <w:noProof/>
          <w:sz w:val="20"/>
          <w:szCs w:val="20"/>
        </w:rPr>
        <w:lastRenderedPageBreak/>
        <w:drawing>
          <wp:inline distT="0" distB="0" distL="0" distR="0" wp14:anchorId="09332462" wp14:editId="54144AD7">
            <wp:extent cx="2943225" cy="1171575"/>
            <wp:effectExtent l="0" t="0" r="0" b="0"/>
            <wp:docPr id="2" name="Picture 1" descr="C:\Documents and Settings\Summers D\Desktop\DAS logo 2007 Shadow 186&amp;Blk_outline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ummers D\Desktop\DAS logo 2007 Shadow 186&amp;Blk_outline.e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31D50" w14:textId="77777777" w:rsidR="004C2286" w:rsidRDefault="004C2286" w:rsidP="004C2286">
      <w:pPr>
        <w:ind w:hanging="810"/>
        <w:jc w:val="center"/>
        <w:rPr>
          <w:b/>
          <w:sz w:val="28"/>
          <w:szCs w:val="28"/>
        </w:rPr>
      </w:pPr>
      <w:r w:rsidRPr="00EC3547">
        <w:rPr>
          <w:b/>
          <w:sz w:val="28"/>
          <w:szCs w:val="28"/>
        </w:rPr>
        <w:t xml:space="preserve">Building </w:t>
      </w:r>
      <w:r>
        <w:rPr>
          <w:b/>
          <w:sz w:val="28"/>
          <w:szCs w:val="28"/>
        </w:rPr>
        <w:t xml:space="preserve">and Land </w:t>
      </w:r>
      <w:r w:rsidRPr="00EC3547">
        <w:rPr>
          <w:b/>
          <w:sz w:val="28"/>
          <w:szCs w:val="28"/>
        </w:rPr>
        <w:t>Inventory System Information</w:t>
      </w:r>
      <w:r>
        <w:rPr>
          <w:b/>
          <w:sz w:val="28"/>
          <w:szCs w:val="28"/>
        </w:rPr>
        <w:t xml:space="preserve"> – Disposition</w:t>
      </w:r>
    </w:p>
    <w:tbl>
      <w:tblPr>
        <w:tblW w:w="1098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0"/>
        <w:gridCol w:w="3138"/>
        <w:gridCol w:w="1187"/>
        <w:gridCol w:w="625"/>
        <w:gridCol w:w="542"/>
        <w:gridCol w:w="988"/>
        <w:gridCol w:w="201"/>
        <w:gridCol w:w="1869"/>
      </w:tblGrid>
      <w:tr w:rsidR="003A1F4C" w:rsidRPr="00CD0634" w14:paraId="10DFDAE8" w14:textId="77777777" w:rsidTr="00CD0634">
        <w:tc>
          <w:tcPr>
            <w:tcW w:w="2430" w:type="dxa"/>
            <w:shd w:val="clear" w:color="auto" w:fill="F2F2F2"/>
          </w:tcPr>
          <w:p w14:paraId="12A86261" w14:textId="77777777" w:rsidR="00EC46CB" w:rsidRPr="00CD0634" w:rsidRDefault="003A1F4C" w:rsidP="00CD0634">
            <w:pPr>
              <w:spacing w:after="0" w:line="240" w:lineRule="auto"/>
              <w:ind w:left="-18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Date of Desired Action</w:t>
            </w:r>
            <w:r w:rsidR="00EC46CB" w:rsidRPr="00CD0634">
              <w:rPr>
                <w:sz w:val="20"/>
                <w:szCs w:val="20"/>
              </w:rPr>
              <w:t xml:space="preserve"> *</w:t>
            </w:r>
          </w:p>
        </w:tc>
        <w:bookmarkStart w:id="38" w:name="text29"/>
        <w:tc>
          <w:tcPr>
            <w:tcW w:w="3138" w:type="dxa"/>
          </w:tcPr>
          <w:p w14:paraId="60D2CE52" w14:textId="77777777" w:rsidR="003A1F4C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29"/>
                  <w:enabled/>
                  <w:calcOnExit w:val="0"/>
                  <w:statusText w:type="text" w:val="Starting date to be entered in NIS"/>
                  <w:textInput>
                    <w:type w:val="date"/>
                    <w:maxLength w:val="14"/>
                    <w:format w:val="M/d/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187" w:type="dxa"/>
            <w:shd w:val="clear" w:color="auto" w:fill="F2F2F2"/>
          </w:tcPr>
          <w:p w14:paraId="12420AA4" w14:textId="77777777" w:rsidR="003A1F4C" w:rsidRPr="00CD0634" w:rsidRDefault="003A1F4C" w:rsidP="00CD0634">
            <w:pPr>
              <w:spacing w:after="0" w:line="240" w:lineRule="auto"/>
            </w:pPr>
            <w:r w:rsidRPr="00CD0634">
              <w:t>Ag</w:t>
            </w:r>
            <w:r w:rsidRPr="00CD0634">
              <w:rPr>
                <w:shd w:val="clear" w:color="auto" w:fill="F2F2F2"/>
              </w:rPr>
              <w:t>e</w:t>
            </w:r>
            <w:r w:rsidRPr="00CD0634">
              <w:t>ncy</w:t>
            </w:r>
            <w:r w:rsidR="00EC46CB" w:rsidRPr="00CD0634">
              <w:t xml:space="preserve"> *</w:t>
            </w:r>
          </w:p>
        </w:tc>
        <w:bookmarkStart w:id="39" w:name="text30"/>
        <w:tc>
          <w:tcPr>
            <w:tcW w:w="1167" w:type="dxa"/>
            <w:gridSpan w:val="2"/>
          </w:tcPr>
          <w:p w14:paraId="0A9EE9CF" w14:textId="77777777" w:rsidR="003A1F4C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0"/>
                  <w:enabled/>
                  <w:calcOnExit w:val="0"/>
                  <w:statusText w:type="text" w:val="3 digit agency number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1189" w:type="dxa"/>
            <w:gridSpan w:val="2"/>
            <w:shd w:val="clear" w:color="auto" w:fill="F2F2F2"/>
          </w:tcPr>
          <w:p w14:paraId="0D7C4E78" w14:textId="77777777" w:rsidR="003A1F4C" w:rsidRPr="00CD0634" w:rsidRDefault="003A1F4C" w:rsidP="00CD0634">
            <w:pPr>
              <w:spacing w:after="0" w:line="240" w:lineRule="auto"/>
            </w:pPr>
            <w:r w:rsidRPr="00CD0634">
              <w:t>Division</w:t>
            </w:r>
            <w:r w:rsidR="00EC46CB" w:rsidRPr="00CD0634">
              <w:t xml:space="preserve"> *</w:t>
            </w:r>
          </w:p>
        </w:tc>
        <w:bookmarkStart w:id="40" w:name="text31"/>
        <w:tc>
          <w:tcPr>
            <w:tcW w:w="1869" w:type="dxa"/>
          </w:tcPr>
          <w:p w14:paraId="74DB01C5" w14:textId="77777777" w:rsidR="003A1F4C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1"/>
                  <w:enabled/>
                  <w:calcOnExit w:val="0"/>
                  <w:statusText w:type="text" w:val="3 digit division number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4C2286" w:rsidRPr="00CD0634" w14:paraId="45ECA2BA" w14:textId="77777777" w:rsidTr="00CD0634">
        <w:tc>
          <w:tcPr>
            <w:tcW w:w="2430" w:type="dxa"/>
            <w:shd w:val="clear" w:color="auto" w:fill="F2F2F2"/>
          </w:tcPr>
          <w:p w14:paraId="76DD9EF7" w14:textId="77777777" w:rsidR="004C2286" w:rsidRPr="00CD0634" w:rsidRDefault="00A3576F" w:rsidP="00CD0634">
            <w:pPr>
              <w:spacing w:after="0" w:line="240" w:lineRule="auto"/>
            </w:pPr>
            <w:r w:rsidRPr="00CD0634">
              <w:t>Site Number</w:t>
            </w:r>
            <w:r w:rsidR="00EC46CB" w:rsidRPr="00CD0634">
              <w:t xml:space="preserve"> *</w:t>
            </w:r>
          </w:p>
        </w:tc>
        <w:bookmarkStart w:id="41" w:name="text32"/>
        <w:tc>
          <w:tcPr>
            <w:tcW w:w="3138" w:type="dxa"/>
          </w:tcPr>
          <w:p w14:paraId="2F285BC6" w14:textId="77777777" w:rsidR="004C2286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2"/>
                  <w:enabled/>
                  <w:calcOnExit w:val="0"/>
                  <w:statusText w:type="text" w:val="NIS Address Book number, search type F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2354" w:type="dxa"/>
            <w:gridSpan w:val="3"/>
            <w:shd w:val="clear" w:color="auto" w:fill="F2F2F2"/>
          </w:tcPr>
          <w:p w14:paraId="3A558017" w14:textId="77777777" w:rsidR="004C2286" w:rsidRPr="00CD0634" w:rsidRDefault="00A3576F" w:rsidP="00CD0634">
            <w:pPr>
              <w:spacing w:after="0" w:line="240" w:lineRule="auto"/>
            </w:pPr>
            <w:r w:rsidRPr="00CD0634">
              <w:t>Tag Number</w:t>
            </w:r>
            <w:r w:rsidR="00EC46CB" w:rsidRPr="00CD0634">
              <w:t xml:space="preserve"> *</w:t>
            </w:r>
          </w:p>
        </w:tc>
        <w:bookmarkStart w:id="42" w:name="text33"/>
        <w:tc>
          <w:tcPr>
            <w:tcW w:w="3058" w:type="dxa"/>
            <w:gridSpan w:val="3"/>
          </w:tcPr>
          <w:p w14:paraId="7D1FBEEE" w14:textId="77777777" w:rsidR="004C2286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3"/>
                  <w:enabled/>
                  <w:calcOnExit w:val="0"/>
                  <w:statusText w:type="text" w:val="NIS Tag Number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  <w:tr w:rsidR="004C2286" w:rsidRPr="00CD0634" w14:paraId="151B7508" w14:textId="77777777" w:rsidTr="00CD0634">
        <w:tc>
          <w:tcPr>
            <w:tcW w:w="2430" w:type="dxa"/>
            <w:shd w:val="clear" w:color="auto" w:fill="F2F2F2"/>
          </w:tcPr>
          <w:p w14:paraId="222B9390" w14:textId="77777777" w:rsidR="004C2286" w:rsidRPr="00CD0634" w:rsidRDefault="00A3576F" w:rsidP="00CD0634">
            <w:pPr>
              <w:spacing w:after="0" w:line="240" w:lineRule="auto"/>
            </w:pPr>
            <w:r w:rsidRPr="00CD0634">
              <w:t>Salvage Value</w:t>
            </w:r>
            <w:r w:rsidR="00EC46CB" w:rsidRPr="00CD0634">
              <w:t xml:space="preserve"> *</w:t>
            </w:r>
          </w:p>
        </w:tc>
        <w:bookmarkStart w:id="43" w:name="text34"/>
        <w:tc>
          <w:tcPr>
            <w:tcW w:w="3138" w:type="dxa"/>
          </w:tcPr>
          <w:p w14:paraId="7CC8B48E" w14:textId="77777777" w:rsidR="004C2286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4"/>
                  <w:enabled/>
                  <w:calcOnExit w:val="0"/>
                  <w:statusText w:type="text" w:val="Estimated salvage value"/>
                  <w:textInput>
                    <w:type w:val="number"/>
                    <w:maxLength w:val="16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2354" w:type="dxa"/>
            <w:gridSpan w:val="3"/>
            <w:shd w:val="clear" w:color="auto" w:fill="F2F2F2"/>
          </w:tcPr>
          <w:p w14:paraId="3AC3A319" w14:textId="77777777" w:rsidR="004C2286" w:rsidRPr="00CD0634" w:rsidRDefault="00A3576F" w:rsidP="00CD0634">
            <w:pPr>
              <w:spacing w:after="0" w:line="240" w:lineRule="auto"/>
            </w:pPr>
            <w:r w:rsidRPr="00CD0634">
              <w:t>Change Status To</w:t>
            </w:r>
            <w:r w:rsidR="00EC46CB" w:rsidRPr="00CD0634">
              <w:t xml:space="preserve"> *</w:t>
            </w:r>
          </w:p>
        </w:tc>
        <w:bookmarkStart w:id="44" w:name="dropdown11"/>
        <w:tc>
          <w:tcPr>
            <w:tcW w:w="3058" w:type="dxa"/>
            <w:gridSpan w:val="3"/>
          </w:tcPr>
          <w:p w14:paraId="7E54C521" w14:textId="77777777" w:rsidR="004C2286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dropdown11"/>
                  <w:enabled/>
                  <w:calcOnExit w:val="0"/>
                  <w:statusText w:type="text" w:val="NIS Status code - generally changed to something other than working"/>
                  <w:ddList>
                    <w:listEntry w:val="."/>
                    <w:listEntry w:val="WK - Working"/>
                    <w:listEntry w:val="WB - Working Billable"/>
                    <w:listEntry w:val="VB- Vacant Building"/>
                    <w:listEntry w:val="PZ - Pending Transfer"/>
                    <w:listEntry w:val="PT - Pending Trade"/>
                    <w:listEntry w:val="PS - Pending Surplus"/>
                    <w:listEntry w:val="PD - Pending Destruction"/>
                    <w:listEntry w:val="PA - Pending Adjustment"/>
                    <w:listEntry w:val="NA - Not Assigned"/>
                    <w:listEntry w:val="DZ - Disposed Transfer"/>
                    <w:listEntry w:val="DT - Disposed Trade"/>
                    <w:listEntry w:val="DS - Disposed Surplus"/>
                    <w:listEntry w:val="DD - Disposed Destruct"/>
                    <w:listEntry w:val="DA - Disposed Adjust"/>
                    <w:listEntry w:val="AS - Available Surplus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44"/>
          </w:p>
        </w:tc>
      </w:tr>
      <w:tr w:rsidR="00893ECD" w:rsidRPr="00CD0634" w14:paraId="523CAECA" w14:textId="77777777" w:rsidTr="00CD0634">
        <w:tc>
          <w:tcPr>
            <w:tcW w:w="2430" w:type="dxa"/>
            <w:shd w:val="clear" w:color="auto" w:fill="F2F2F2"/>
          </w:tcPr>
          <w:p w14:paraId="59657910" w14:textId="77777777" w:rsidR="00893ECD" w:rsidRPr="00CD0634" w:rsidRDefault="00893ECD" w:rsidP="00CD0634">
            <w:pPr>
              <w:spacing w:after="0" w:line="240" w:lineRule="auto"/>
            </w:pPr>
            <w:r w:rsidRPr="00CD0634">
              <w:t>Reason for Disposition *</w:t>
            </w:r>
          </w:p>
        </w:tc>
        <w:bookmarkStart w:id="45" w:name="Dropdown12"/>
        <w:tc>
          <w:tcPr>
            <w:tcW w:w="3138" w:type="dxa"/>
          </w:tcPr>
          <w:p w14:paraId="24E24DC1" w14:textId="77777777" w:rsidR="00893ECD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Dropdown12"/>
                  <w:enabled/>
                  <w:calcOnExit w:val="0"/>
                  <w:ddList>
                    <w:listEntry w:val="."/>
                    <w:listEntry w:val="Demolition"/>
                    <w:listEntry w:val="Donation"/>
                    <w:listEntry w:val="Natural Disaster"/>
                    <w:listEntry w:val="Obsolete"/>
                    <w:listEntry w:val="Sale"/>
                    <w:listEntry w:val="Damaged Beyond Repair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bookmarkEnd w:id="45"/>
          </w:p>
        </w:tc>
        <w:tc>
          <w:tcPr>
            <w:tcW w:w="2354" w:type="dxa"/>
            <w:gridSpan w:val="3"/>
            <w:shd w:val="clear" w:color="auto" w:fill="F2F2F2"/>
          </w:tcPr>
          <w:p w14:paraId="18CDB105" w14:textId="77777777" w:rsidR="00893ECD" w:rsidRPr="00CD0634" w:rsidRDefault="00893ECD" w:rsidP="00CD0634">
            <w:pPr>
              <w:spacing w:after="0" w:line="240" w:lineRule="auto"/>
            </w:pPr>
          </w:p>
        </w:tc>
        <w:tc>
          <w:tcPr>
            <w:tcW w:w="3058" w:type="dxa"/>
            <w:gridSpan w:val="3"/>
          </w:tcPr>
          <w:p w14:paraId="260CC05E" w14:textId="77777777" w:rsidR="00893ECD" w:rsidRPr="00CD0634" w:rsidRDefault="00893ECD" w:rsidP="00CD0634">
            <w:pPr>
              <w:spacing w:after="0" w:line="240" w:lineRule="auto"/>
            </w:pPr>
          </w:p>
        </w:tc>
      </w:tr>
      <w:tr w:rsidR="00A3576F" w:rsidRPr="00CD0634" w14:paraId="0F9C5060" w14:textId="77777777" w:rsidTr="00CD0634">
        <w:trPr>
          <w:trHeight w:val="1070"/>
        </w:trPr>
        <w:tc>
          <w:tcPr>
            <w:tcW w:w="2430" w:type="dxa"/>
            <w:shd w:val="clear" w:color="auto" w:fill="F2F2F2"/>
          </w:tcPr>
          <w:p w14:paraId="7D0A50A6" w14:textId="77777777" w:rsidR="00A3576F" w:rsidRPr="00CD0634" w:rsidRDefault="00A3576F" w:rsidP="00CD0634">
            <w:pPr>
              <w:spacing w:after="0" w:line="240" w:lineRule="auto"/>
            </w:pPr>
            <w:r w:rsidRPr="00CD0634">
              <w:t>Comments</w:t>
            </w:r>
          </w:p>
        </w:tc>
        <w:bookmarkStart w:id="46" w:name="text35"/>
        <w:tc>
          <w:tcPr>
            <w:tcW w:w="8550" w:type="dxa"/>
            <w:gridSpan w:val="7"/>
          </w:tcPr>
          <w:p w14:paraId="0FC4E545" w14:textId="77777777" w:rsidR="00A3576F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5"/>
                  <w:enabled/>
                  <w:calcOnExit w:val="0"/>
                  <w:statusText w:type="text" w:val="Additional information and justification related to the request"/>
                  <w:textInput>
                    <w:maxLength w:val="1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EC46CB" w:rsidRPr="00CD0634" w14:paraId="5D863A91" w14:textId="77777777" w:rsidTr="00CD0634">
        <w:trPr>
          <w:trHeight w:val="686"/>
        </w:trPr>
        <w:tc>
          <w:tcPr>
            <w:tcW w:w="2430" w:type="dxa"/>
            <w:shd w:val="clear" w:color="auto" w:fill="F2F2F2"/>
          </w:tcPr>
          <w:p w14:paraId="7AC43136" w14:textId="77777777" w:rsidR="00EC46CB" w:rsidRPr="00CD0634" w:rsidRDefault="00EC46CB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Agency Authorized Representative *</w:t>
            </w:r>
          </w:p>
        </w:tc>
        <w:bookmarkStart w:id="47" w:name="text36"/>
        <w:tc>
          <w:tcPr>
            <w:tcW w:w="4950" w:type="dxa"/>
            <w:gridSpan w:val="3"/>
          </w:tcPr>
          <w:p w14:paraId="53A0E99D" w14:textId="77777777" w:rsidR="00EC46CB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6"/>
                  <w:enabled/>
                  <w:calcOnExit w:val="0"/>
                  <w:statusText w:type="text" w:val="A typed name is acceptable for electronic submissions.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1530" w:type="dxa"/>
            <w:gridSpan w:val="2"/>
            <w:shd w:val="clear" w:color="auto" w:fill="F2F2F2"/>
          </w:tcPr>
          <w:p w14:paraId="5F2F15C2" w14:textId="77777777" w:rsidR="00EC46CB" w:rsidRPr="00CD0634" w:rsidRDefault="00EC46CB" w:rsidP="00CD0634">
            <w:pPr>
              <w:spacing w:after="0" w:line="240" w:lineRule="auto"/>
            </w:pPr>
            <w:r w:rsidRPr="00CD0634">
              <w:t>Date *</w:t>
            </w:r>
          </w:p>
        </w:tc>
        <w:bookmarkStart w:id="48" w:name="text37"/>
        <w:tc>
          <w:tcPr>
            <w:tcW w:w="2070" w:type="dxa"/>
            <w:gridSpan w:val="2"/>
          </w:tcPr>
          <w:p w14:paraId="2C6298A2" w14:textId="77777777" w:rsidR="00EC46CB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7"/>
                  <w:enabled/>
                  <w:calcOnExit w:val="0"/>
                  <w:statusText w:type="text" w:val="Date the request is approved at the agency level"/>
                  <w:textInput>
                    <w:type w:val="date"/>
                    <w:maxLength w:val="16"/>
                    <w:format w:val="M/d/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  <w:tr w:rsidR="00EC46CB" w:rsidRPr="00CD0634" w14:paraId="264EC8B2" w14:textId="77777777" w:rsidTr="00CD0634">
        <w:trPr>
          <w:trHeight w:val="432"/>
        </w:trPr>
        <w:tc>
          <w:tcPr>
            <w:tcW w:w="2430" w:type="dxa"/>
            <w:shd w:val="clear" w:color="auto" w:fill="F2F2F2"/>
          </w:tcPr>
          <w:p w14:paraId="0181C3F7" w14:textId="77777777" w:rsidR="00EC46CB" w:rsidRPr="00CD0634" w:rsidRDefault="00EC46CB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Title *</w:t>
            </w:r>
          </w:p>
        </w:tc>
        <w:bookmarkStart w:id="49" w:name="text38"/>
        <w:tc>
          <w:tcPr>
            <w:tcW w:w="4950" w:type="dxa"/>
            <w:gridSpan w:val="3"/>
          </w:tcPr>
          <w:p w14:paraId="6A4794CC" w14:textId="77777777" w:rsidR="00EC46CB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8"/>
                  <w:enabled/>
                  <w:calcOnExit w:val="0"/>
                  <w:statusText w:type="text" w:val="Job title of Authorized Representative, above.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1530" w:type="dxa"/>
            <w:gridSpan w:val="2"/>
            <w:shd w:val="clear" w:color="auto" w:fill="F2F2F2"/>
          </w:tcPr>
          <w:p w14:paraId="57244D8C" w14:textId="77777777" w:rsidR="00EC46CB" w:rsidRPr="00CD0634" w:rsidRDefault="00EC46CB" w:rsidP="00CD0634">
            <w:pPr>
              <w:spacing w:after="0" w:line="240" w:lineRule="auto"/>
            </w:pPr>
            <w:r w:rsidRPr="00CD0634">
              <w:t>Phone</w:t>
            </w:r>
          </w:p>
        </w:tc>
        <w:bookmarkStart w:id="50" w:name="text39"/>
        <w:tc>
          <w:tcPr>
            <w:tcW w:w="2070" w:type="dxa"/>
            <w:gridSpan w:val="2"/>
          </w:tcPr>
          <w:p w14:paraId="26BFC755" w14:textId="77777777" w:rsidR="00EC46CB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39"/>
                  <w:enabled/>
                  <w:calcOnExit w:val="0"/>
                  <w:statusText w:type="text" w:val="Phone number including area code."/>
                  <w:textInput>
                    <w:maxLength w:val="1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</w:tbl>
    <w:p w14:paraId="37760CB6" w14:textId="77777777" w:rsidR="004C2286" w:rsidRDefault="004C2286" w:rsidP="004C2286">
      <w:pPr>
        <w:ind w:hanging="810"/>
        <w:jc w:val="center"/>
      </w:pPr>
    </w:p>
    <w:p w14:paraId="46D276DC" w14:textId="77777777" w:rsidR="0011592E" w:rsidRDefault="0011592E" w:rsidP="004C2286">
      <w:pPr>
        <w:ind w:hanging="8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State </w:t>
      </w:r>
      <w:r w:rsidRPr="0011592E">
        <w:rPr>
          <w:b/>
          <w:sz w:val="28"/>
          <w:szCs w:val="28"/>
        </w:rPr>
        <w:t>Building Division Use Only</w:t>
      </w:r>
    </w:p>
    <w:tbl>
      <w:tblPr>
        <w:tblW w:w="1098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0"/>
        <w:gridCol w:w="2790"/>
        <w:gridCol w:w="2700"/>
        <w:gridCol w:w="2700"/>
      </w:tblGrid>
      <w:tr w:rsidR="0011592E" w:rsidRPr="00CD0634" w14:paraId="3B9CDD42" w14:textId="77777777" w:rsidTr="00CD0634">
        <w:tc>
          <w:tcPr>
            <w:tcW w:w="2790" w:type="dxa"/>
            <w:shd w:val="clear" w:color="auto" w:fill="F2F2F2"/>
          </w:tcPr>
          <w:p w14:paraId="1326C079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SBD Assigned Tag Number</w:t>
            </w:r>
          </w:p>
        </w:tc>
        <w:bookmarkStart w:id="51" w:name="text40"/>
        <w:tc>
          <w:tcPr>
            <w:tcW w:w="2790" w:type="dxa"/>
          </w:tcPr>
          <w:p w14:paraId="50B2A0AC" w14:textId="77777777" w:rsidR="0011592E" w:rsidRPr="00CD0634" w:rsidRDefault="00453CC2" w:rsidP="00CD06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statusText w:type="text" w:val="Number selected and created by SBD"/>
                  <w:textInput>
                    <w:maxLength w:val="1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2700" w:type="dxa"/>
            <w:shd w:val="clear" w:color="auto" w:fill="F2F2F2"/>
          </w:tcPr>
          <w:p w14:paraId="6FCAC198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NIS System Assigned Asset Number</w:t>
            </w:r>
          </w:p>
        </w:tc>
        <w:bookmarkStart w:id="52" w:name="text41"/>
        <w:tc>
          <w:tcPr>
            <w:tcW w:w="2700" w:type="dxa"/>
          </w:tcPr>
          <w:p w14:paraId="5071DFA0" w14:textId="77777777" w:rsidR="0011592E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41"/>
                  <w:enabled/>
                  <w:calcOnExit w:val="0"/>
                  <w:statusText w:type="text" w:val="NIS System assigned next number"/>
                  <w:textInput>
                    <w:type w:val="number"/>
                    <w:maxLength w:val="12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11592E" w:rsidRPr="00CD0634" w14:paraId="1503DA59" w14:textId="77777777" w:rsidTr="00CD0634">
        <w:tc>
          <w:tcPr>
            <w:tcW w:w="2790" w:type="dxa"/>
            <w:shd w:val="clear" w:color="auto" w:fill="F2F2F2"/>
          </w:tcPr>
          <w:p w14:paraId="0BE1088B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Surplus Property Number</w:t>
            </w:r>
          </w:p>
        </w:tc>
        <w:bookmarkStart w:id="53" w:name="text42"/>
        <w:tc>
          <w:tcPr>
            <w:tcW w:w="2790" w:type="dxa"/>
          </w:tcPr>
          <w:p w14:paraId="53116E9F" w14:textId="77777777" w:rsidR="0011592E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42"/>
                  <w:enabled/>
                  <w:calcOnExit w:val="0"/>
                  <w:statusText w:type="text" w:val="SBD Assigned SPN for disposition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5400" w:type="dxa"/>
            <w:gridSpan w:val="2"/>
          </w:tcPr>
          <w:p w14:paraId="5ECDB775" w14:textId="77777777" w:rsidR="0011592E" w:rsidRPr="00CD0634" w:rsidRDefault="0011592E" w:rsidP="00CD063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11592E" w:rsidRPr="00CD0634" w14:paraId="4FC8C635" w14:textId="77777777" w:rsidTr="00CD0634">
        <w:trPr>
          <w:trHeight w:val="836"/>
        </w:trPr>
        <w:tc>
          <w:tcPr>
            <w:tcW w:w="2790" w:type="dxa"/>
            <w:shd w:val="clear" w:color="auto" w:fill="F2F2F2"/>
          </w:tcPr>
          <w:p w14:paraId="4FDC4FD0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Comments</w:t>
            </w:r>
          </w:p>
        </w:tc>
        <w:bookmarkStart w:id="54" w:name="text43"/>
        <w:tc>
          <w:tcPr>
            <w:tcW w:w="8190" w:type="dxa"/>
            <w:gridSpan w:val="3"/>
          </w:tcPr>
          <w:p w14:paraId="51EEC357" w14:textId="77777777" w:rsidR="0011592E" w:rsidRPr="00CD0634" w:rsidRDefault="00453CC2" w:rsidP="00CD0634">
            <w:pPr>
              <w:spacing w:after="0" w:line="240" w:lineRule="auto"/>
            </w:pPr>
            <w:r>
              <w:fldChar w:fldCharType="begin">
                <w:ffData>
                  <w:name w:val="text43"/>
                  <w:enabled/>
                  <w:calcOnExit w:val="0"/>
                  <w:statusText w:type="text" w:val="SBD comments related to the request"/>
                  <w:textInput>
                    <w:maxLength w:val="1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  <w:tr w:rsidR="0011592E" w:rsidRPr="00CD0634" w14:paraId="354F50DB" w14:textId="77777777" w:rsidTr="00CD0634">
        <w:tc>
          <w:tcPr>
            <w:tcW w:w="2790" w:type="dxa"/>
            <w:shd w:val="clear" w:color="auto" w:fill="F2F2F2"/>
          </w:tcPr>
          <w:p w14:paraId="6468C4C8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Completed By</w:t>
            </w:r>
          </w:p>
        </w:tc>
        <w:bookmarkStart w:id="55" w:name="text44"/>
        <w:tc>
          <w:tcPr>
            <w:tcW w:w="2790" w:type="dxa"/>
          </w:tcPr>
          <w:p w14:paraId="22520B38" w14:textId="77777777" w:rsidR="0011592E" w:rsidRPr="00CD0634" w:rsidRDefault="00453CC2" w:rsidP="00CD06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statusText w:type="text" w:val="SBD staff member completing the request"/>
                  <w:textInput>
                    <w:maxLength w:val="4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2700" w:type="dxa"/>
            <w:shd w:val="clear" w:color="auto" w:fill="F2F2F2"/>
          </w:tcPr>
          <w:p w14:paraId="40851FA9" w14:textId="77777777" w:rsidR="0011592E" w:rsidRPr="00CD0634" w:rsidRDefault="0011592E" w:rsidP="00CD0634">
            <w:pPr>
              <w:spacing w:after="0" w:line="240" w:lineRule="auto"/>
              <w:rPr>
                <w:sz w:val="20"/>
                <w:szCs w:val="20"/>
              </w:rPr>
            </w:pPr>
            <w:r w:rsidRPr="00CD0634">
              <w:rPr>
                <w:sz w:val="20"/>
                <w:szCs w:val="20"/>
              </w:rPr>
              <w:t>Date</w:t>
            </w:r>
          </w:p>
        </w:tc>
        <w:bookmarkStart w:id="56" w:name="text45"/>
        <w:tc>
          <w:tcPr>
            <w:tcW w:w="2700" w:type="dxa"/>
          </w:tcPr>
          <w:p w14:paraId="4E1C78B3" w14:textId="77777777" w:rsidR="0011592E" w:rsidRPr="00840EEC" w:rsidRDefault="00453CC2" w:rsidP="00CD063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fldChar w:fldCharType="begin">
                <w:ffData>
                  <w:name w:val="text45"/>
                  <w:enabled/>
                  <w:calcOnExit w:val="0"/>
                  <w:statusText w:type="text" w:val="Date the request is entered in NIS"/>
                  <w:textInput>
                    <w:type w:val="date"/>
                    <w:maxLength w:val="14"/>
                  </w:textInput>
                </w:ffData>
              </w:fldChar>
            </w:r>
            <w:r>
              <w:rPr>
                <w:szCs w:val="28"/>
              </w:rPr>
              <w:instrText xml:space="preserve"> FORMTEXT </w:instrText>
            </w:r>
            <w:r>
              <w:rPr>
                <w:szCs w:val="28"/>
              </w:rPr>
            </w:r>
            <w:r>
              <w:rPr>
                <w:szCs w:val="28"/>
              </w:rPr>
              <w:fldChar w:fldCharType="separate"/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szCs w:val="28"/>
              </w:rPr>
              <w:fldChar w:fldCharType="end"/>
            </w:r>
            <w:bookmarkEnd w:id="56"/>
          </w:p>
        </w:tc>
      </w:tr>
    </w:tbl>
    <w:p w14:paraId="3EDDB5A1" w14:textId="77777777" w:rsidR="0011592E" w:rsidRPr="0011592E" w:rsidRDefault="0011592E" w:rsidP="004C2286">
      <w:pPr>
        <w:ind w:hanging="810"/>
        <w:jc w:val="center"/>
        <w:rPr>
          <w:b/>
          <w:sz w:val="28"/>
          <w:szCs w:val="28"/>
        </w:rPr>
      </w:pPr>
    </w:p>
    <w:sectPr w:rsidR="0011592E" w:rsidRPr="0011592E" w:rsidSect="00EC46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FDDC2" w14:textId="77777777" w:rsidR="00630477" w:rsidRDefault="00630477" w:rsidP="004C2286">
      <w:pPr>
        <w:spacing w:after="0" w:line="240" w:lineRule="auto"/>
      </w:pPr>
      <w:r>
        <w:separator/>
      </w:r>
    </w:p>
  </w:endnote>
  <w:endnote w:type="continuationSeparator" w:id="0">
    <w:p w14:paraId="4AF2988E" w14:textId="77777777" w:rsidR="00630477" w:rsidRDefault="00630477" w:rsidP="004C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BC2A" w14:textId="77777777" w:rsidR="00806745" w:rsidRDefault="008067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15E1" w14:textId="77777777" w:rsidR="00806745" w:rsidRDefault="00806745">
    <w:pPr>
      <w:pStyle w:val="Footer"/>
      <w:jc w:val="center"/>
    </w:pPr>
    <w:r w:rsidRPr="004C2286">
      <w:rPr>
        <w:sz w:val="20"/>
        <w:szCs w:val="20"/>
      </w:rPr>
      <w:t xml:space="preserve">Page </w:t>
    </w:r>
    <w:r w:rsidRPr="004C2286">
      <w:rPr>
        <w:sz w:val="20"/>
        <w:szCs w:val="20"/>
      </w:rPr>
      <w:fldChar w:fldCharType="begin"/>
    </w:r>
    <w:r w:rsidRPr="004C2286">
      <w:rPr>
        <w:sz w:val="20"/>
        <w:szCs w:val="20"/>
      </w:rPr>
      <w:instrText xml:space="preserve"> PAGE </w:instrText>
    </w:r>
    <w:r w:rsidRPr="004C2286">
      <w:rPr>
        <w:sz w:val="20"/>
        <w:szCs w:val="20"/>
      </w:rPr>
      <w:fldChar w:fldCharType="separate"/>
    </w:r>
    <w:r w:rsidR="00CF7D0B">
      <w:rPr>
        <w:noProof/>
        <w:sz w:val="20"/>
        <w:szCs w:val="20"/>
      </w:rPr>
      <w:t>1</w:t>
    </w:r>
    <w:r w:rsidRPr="004C2286">
      <w:rPr>
        <w:sz w:val="20"/>
        <w:szCs w:val="20"/>
      </w:rPr>
      <w:fldChar w:fldCharType="end"/>
    </w:r>
    <w:r w:rsidRPr="004C2286">
      <w:rPr>
        <w:sz w:val="20"/>
        <w:szCs w:val="20"/>
      </w:rPr>
      <w:t xml:space="preserve"> of </w:t>
    </w:r>
    <w:r w:rsidRPr="004C2286">
      <w:rPr>
        <w:sz w:val="20"/>
        <w:szCs w:val="20"/>
      </w:rPr>
      <w:fldChar w:fldCharType="begin"/>
    </w:r>
    <w:r w:rsidRPr="004C2286">
      <w:rPr>
        <w:sz w:val="20"/>
        <w:szCs w:val="20"/>
      </w:rPr>
      <w:instrText xml:space="preserve"> NUMPAGES  </w:instrText>
    </w:r>
    <w:r w:rsidRPr="004C2286">
      <w:rPr>
        <w:sz w:val="20"/>
        <w:szCs w:val="20"/>
      </w:rPr>
      <w:fldChar w:fldCharType="separate"/>
    </w:r>
    <w:r w:rsidR="00CF7D0B">
      <w:rPr>
        <w:noProof/>
        <w:sz w:val="20"/>
        <w:szCs w:val="20"/>
      </w:rPr>
      <w:t>2</w:t>
    </w:r>
    <w:r w:rsidRPr="004C2286">
      <w:rPr>
        <w:sz w:val="20"/>
        <w:szCs w:val="20"/>
      </w:rPr>
      <w:fldChar w:fldCharType="end"/>
    </w:r>
  </w:p>
  <w:p w14:paraId="5F1649F4" w14:textId="77777777" w:rsidR="00806745" w:rsidRDefault="008067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B099" w14:textId="77777777" w:rsidR="00806745" w:rsidRDefault="008067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3431" w14:textId="77777777" w:rsidR="00630477" w:rsidRDefault="00630477" w:rsidP="004C2286">
      <w:pPr>
        <w:spacing w:after="0" w:line="240" w:lineRule="auto"/>
      </w:pPr>
      <w:r>
        <w:separator/>
      </w:r>
    </w:p>
  </w:footnote>
  <w:footnote w:type="continuationSeparator" w:id="0">
    <w:p w14:paraId="3AA0B9A2" w14:textId="77777777" w:rsidR="00630477" w:rsidRDefault="00630477" w:rsidP="004C2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8FC21" w14:textId="77777777" w:rsidR="00806745" w:rsidRDefault="008067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D8A8" w14:textId="77777777" w:rsidR="00806745" w:rsidRDefault="008067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74D5" w14:textId="77777777" w:rsidR="00806745" w:rsidRDefault="008067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H5zchqb6Xx4Xxs58qjVJo11gyVEClFOK7mvleneSs8aKCEx66dF7RKCTcLyRip0qHfCk0fun9KKVpTFAfzb33Q==" w:salt="BIqmQ3n0b6b0aRictFAxb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74"/>
    <w:rsid w:val="00030A96"/>
    <w:rsid w:val="000E53B0"/>
    <w:rsid w:val="0011592E"/>
    <w:rsid w:val="00160AD3"/>
    <w:rsid w:val="00165543"/>
    <w:rsid w:val="001916FA"/>
    <w:rsid w:val="001C65B6"/>
    <w:rsid w:val="00224906"/>
    <w:rsid w:val="002317BD"/>
    <w:rsid w:val="0029276F"/>
    <w:rsid w:val="002E2066"/>
    <w:rsid w:val="003774C4"/>
    <w:rsid w:val="003A1F4C"/>
    <w:rsid w:val="00402D6F"/>
    <w:rsid w:val="00453CC2"/>
    <w:rsid w:val="004C2286"/>
    <w:rsid w:val="00521F70"/>
    <w:rsid w:val="00523DD4"/>
    <w:rsid w:val="00566FB2"/>
    <w:rsid w:val="005A6E1D"/>
    <w:rsid w:val="005E6B0D"/>
    <w:rsid w:val="00630477"/>
    <w:rsid w:val="00634F69"/>
    <w:rsid w:val="006E3A6E"/>
    <w:rsid w:val="006E3B44"/>
    <w:rsid w:val="00702FFC"/>
    <w:rsid w:val="007030F4"/>
    <w:rsid w:val="0070325D"/>
    <w:rsid w:val="007B54DA"/>
    <w:rsid w:val="00806745"/>
    <w:rsid w:val="00840EEC"/>
    <w:rsid w:val="00893ECD"/>
    <w:rsid w:val="008E449D"/>
    <w:rsid w:val="00922D5E"/>
    <w:rsid w:val="00950B90"/>
    <w:rsid w:val="009660CF"/>
    <w:rsid w:val="009802C7"/>
    <w:rsid w:val="00983E08"/>
    <w:rsid w:val="009909C0"/>
    <w:rsid w:val="009B2107"/>
    <w:rsid w:val="009E6359"/>
    <w:rsid w:val="00A3576F"/>
    <w:rsid w:val="00A65DF1"/>
    <w:rsid w:val="00AA3D21"/>
    <w:rsid w:val="00AF6AD2"/>
    <w:rsid w:val="00B021CE"/>
    <w:rsid w:val="00B33511"/>
    <w:rsid w:val="00BD0274"/>
    <w:rsid w:val="00BF05BF"/>
    <w:rsid w:val="00C14E43"/>
    <w:rsid w:val="00C170F9"/>
    <w:rsid w:val="00C41496"/>
    <w:rsid w:val="00C46366"/>
    <w:rsid w:val="00C5631F"/>
    <w:rsid w:val="00C86D70"/>
    <w:rsid w:val="00CA1F5D"/>
    <w:rsid w:val="00CB24E6"/>
    <w:rsid w:val="00CB4F46"/>
    <w:rsid w:val="00CD0634"/>
    <w:rsid w:val="00CE572D"/>
    <w:rsid w:val="00CF3772"/>
    <w:rsid w:val="00CF7D0B"/>
    <w:rsid w:val="00D307CD"/>
    <w:rsid w:val="00D400CD"/>
    <w:rsid w:val="00DF7D04"/>
    <w:rsid w:val="00E32F29"/>
    <w:rsid w:val="00EC1603"/>
    <w:rsid w:val="00EC3547"/>
    <w:rsid w:val="00EC46CB"/>
    <w:rsid w:val="00ED39DC"/>
    <w:rsid w:val="00F0498C"/>
    <w:rsid w:val="00F40B9D"/>
    <w:rsid w:val="00F95533"/>
    <w:rsid w:val="00FB0810"/>
    <w:rsid w:val="00FE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03CC5"/>
  <w15:chartTrackingRefBased/>
  <w15:docId w15:val="{946D28D1-D17D-4F6E-9CFF-1439BF13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76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C35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35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C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2286"/>
  </w:style>
  <w:style w:type="paragraph" w:styleId="Footer">
    <w:name w:val="footer"/>
    <w:basedOn w:val="Normal"/>
    <w:link w:val="FooterChar"/>
    <w:uiPriority w:val="99"/>
    <w:unhideWhenUsed/>
    <w:rsid w:val="004C2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286"/>
  </w:style>
  <w:style w:type="character" w:styleId="PlaceholderText">
    <w:name w:val="Placeholder Text"/>
    <w:uiPriority w:val="99"/>
    <w:semiHidden/>
    <w:rsid w:val="00C463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B3F6D-FED2-499E-8A98-2C98456C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Building and Land Inventory additions-dispositions</Template>
  <TotalTime>5</TotalTime>
  <Pages>2</Pages>
  <Words>342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 AS-Building Div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Summers</dc:creator>
  <cp:keywords/>
  <cp:lastModifiedBy>Stephen, Amy</cp:lastModifiedBy>
  <cp:revision>2</cp:revision>
  <cp:lastPrinted>2009-05-14T18:44:00Z</cp:lastPrinted>
  <dcterms:created xsi:type="dcterms:W3CDTF">2026-10-14T15:10:00Z</dcterms:created>
  <dcterms:modified xsi:type="dcterms:W3CDTF">2026-10-14T15:10:00Z</dcterms:modified>
</cp:coreProperties>
</file>